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9BEA2" w14:textId="77777777" w:rsidR="00B22187" w:rsidRDefault="00B22187" w:rsidP="00E47328">
      <w:bookmarkStart w:id="0" w:name="_Toc200702965"/>
    </w:p>
    <w:p w14:paraId="14133AD9" w14:textId="77777777" w:rsidR="00B22187" w:rsidRDefault="00B22187" w:rsidP="00E47328"/>
    <w:p w14:paraId="40C5632F" w14:textId="77777777" w:rsidR="00CB22E8" w:rsidRDefault="00CB22E8" w:rsidP="00E624BF">
      <w:pPr>
        <w:jc w:val="center"/>
      </w:pPr>
      <w:r w:rsidRPr="0010356F">
        <w:rPr>
          <w:noProof/>
        </w:rPr>
        <w:drawing>
          <wp:inline distT="0" distB="0" distL="0" distR="0" wp14:anchorId="62F21308" wp14:editId="3D02F93F">
            <wp:extent cx="4133850" cy="695796"/>
            <wp:effectExtent l="0" t="0" r="0" b="9525"/>
            <wp:docPr id="2" name="Picture 2" descr="C:\Users\Chesler_A.CDE\AppData\Local\Microsoft\Windows\INetCache\Content.Outlook\LS1321BD\co_cde__dept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esler_A.CDE\AppData\Local\Microsoft\Windows\INetCache\Content.Outlook\LS1321BD\co_cde__dept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6" cy="7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F7ADF6F" w14:textId="77777777" w:rsidR="00CB22E8" w:rsidRDefault="00CB22E8" w:rsidP="00E47328"/>
    <w:p w14:paraId="57DA8B9A" w14:textId="77777777" w:rsidR="00E624BF" w:rsidRDefault="00E624BF" w:rsidP="00E47328"/>
    <w:p w14:paraId="762A6A89" w14:textId="5364B5B0" w:rsidR="00CB22E8" w:rsidRDefault="00F46B52" w:rsidP="00E624BF">
      <w:pPr>
        <w:pStyle w:val="Heading1"/>
      </w:pPr>
      <w:r>
        <w:t xml:space="preserve">Annual Audit Review: </w:t>
      </w:r>
      <w:r w:rsidR="006C1496">
        <w:br/>
        <w:t xml:space="preserve">Pupil </w:t>
      </w:r>
      <w:r>
        <w:t>Count Questionnaire (Form AUD-110)</w:t>
      </w:r>
    </w:p>
    <w:p w14:paraId="576A52C8" w14:textId="5427B8FD" w:rsidR="00F46B52" w:rsidRPr="00F46B52" w:rsidRDefault="00F46B52" w:rsidP="00F46B52"/>
    <w:p w14:paraId="5445F092" w14:textId="795DE83C" w:rsidR="00CB22E8" w:rsidRPr="00CF640F" w:rsidRDefault="00CB22E8" w:rsidP="00686EC6">
      <w:pPr>
        <w:jc w:val="center"/>
      </w:pPr>
      <w:r w:rsidRPr="00CF640F">
        <w:br/>
      </w:r>
    </w:p>
    <w:p w14:paraId="1A2AF2F9" w14:textId="77777777" w:rsidR="00CB22E8" w:rsidRDefault="00CB22E8" w:rsidP="00686EC6">
      <w:pPr>
        <w:jc w:val="center"/>
      </w:pPr>
    </w:p>
    <w:p w14:paraId="0E21115A" w14:textId="77777777" w:rsidR="00E624BF" w:rsidRDefault="00E624BF" w:rsidP="00686EC6">
      <w:pPr>
        <w:jc w:val="center"/>
      </w:pPr>
    </w:p>
    <w:p w14:paraId="7A7002B8" w14:textId="77777777" w:rsidR="00F46B52" w:rsidRDefault="00F46B52" w:rsidP="00686EC6">
      <w:pPr>
        <w:jc w:val="center"/>
      </w:pPr>
    </w:p>
    <w:p w14:paraId="21953BEB" w14:textId="77777777" w:rsidR="00F46B52" w:rsidRDefault="00F46B52" w:rsidP="00686EC6">
      <w:pPr>
        <w:jc w:val="center"/>
      </w:pPr>
    </w:p>
    <w:p w14:paraId="299579CA" w14:textId="77777777" w:rsidR="00F46B52" w:rsidRDefault="00F46B52" w:rsidP="00686EC6">
      <w:pPr>
        <w:jc w:val="center"/>
      </w:pPr>
    </w:p>
    <w:p w14:paraId="23DD507D" w14:textId="77777777" w:rsidR="00F46B52" w:rsidRDefault="00F46B52" w:rsidP="00686EC6">
      <w:pPr>
        <w:jc w:val="center"/>
      </w:pPr>
    </w:p>
    <w:p w14:paraId="10EA5CDB" w14:textId="77777777" w:rsidR="006C1496" w:rsidRDefault="006C1496" w:rsidP="00686EC6">
      <w:pPr>
        <w:jc w:val="center"/>
      </w:pPr>
    </w:p>
    <w:p w14:paraId="62369D48" w14:textId="77777777" w:rsidR="00F46B52" w:rsidRDefault="00F46B52" w:rsidP="00686EC6">
      <w:pPr>
        <w:jc w:val="center"/>
      </w:pPr>
    </w:p>
    <w:p w14:paraId="0B435095" w14:textId="77777777" w:rsidR="00F46B52" w:rsidRPr="00327A03" w:rsidRDefault="00F46B52" w:rsidP="00686EC6">
      <w:pPr>
        <w:jc w:val="center"/>
      </w:pPr>
    </w:p>
    <w:p w14:paraId="25A35FCC" w14:textId="067AF40B" w:rsidR="00C5153E" w:rsidRPr="00327A03" w:rsidRDefault="00C5153E" w:rsidP="00686EC6">
      <w:pPr>
        <w:jc w:val="center"/>
        <w:rPr>
          <w:rFonts w:cs="Arial"/>
        </w:rPr>
      </w:pPr>
      <w:r w:rsidRPr="003E3E1E">
        <w:fldChar w:fldCharType="begin"/>
      </w:r>
      <w:r w:rsidRPr="003E3E1E">
        <w:instrText xml:space="preserve"> DATE  \@ "MMMM yyyy" </w:instrText>
      </w:r>
      <w:r w:rsidRPr="003E3E1E">
        <w:fldChar w:fldCharType="separate"/>
      </w:r>
      <w:r w:rsidR="009442CC">
        <w:rPr>
          <w:noProof/>
        </w:rPr>
        <w:t>July 2025</w:t>
      </w:r>
      <w:r w:rsidRPr="003E3E1E">
        <w:fldChar w:fldCharType="end"/>
      </w:r>
    </w:p>
    <w:p w14:paraId="079ECE22" w14:textId="77777777" w:rsidR="00686EC6" w:rsidRDefault="00686EC6" w:rsidP="00E47328"/>
    <w:p w14:paraId="7256AA97" w14:textId="77777777" w:rsidR="00686EC6" w:rsidRPr="00E624BF" w:rsidRDefault="00686EC6" w:rsidP="00E624BF">
      <w:pPr>
        <w:pBdr>
          <w:bottom w:val="single" w:sz="12" w:space="1" w:color="auto"/>
        </w:pBdr>
        <w:spacing w:after="0"/>
        <w:rPr>
          <w:rFonts w:asciiTheme="minorHAnsi" w:eastAsiaTheme="minorEastAsia" w:hAnsiTheme="minorHAnsi" w:cs="Arial"/>
          <w:color w:val="000000"/>
          <w:kern w:val="0"/>
          <w:sz w:val="22"/>
          <w:szCs w:val="20"/>
          <w14:ligatures w14:val="none"/>
        </w:rPr>
      </w:pPr>
    </w:p>
    <w:p w14:paraId="01DB648F" w14:textId="77777777" w:rsidR="00C5153E" w:rsidRPr="00E624BF" w:rsidRDefault="00C5153E" w:rsidP="00E624BF">
      <w:pPr>
        <w:spacing w:after="0"/>
        <w:jc w:val="center"/>
        <w:rPr>
          <w:rFonts w:eastAsiaTheme="minorEastAsia" w:cs="Arial"/>
          <w:color w:val="000000"/>
          <w:kern w:val="0"/>
          <w:sz w:val="22"/>
          <w:szCs w:val="20"/>
          <w14:ligatures w14:val="none"/>
        </w:rPr>
      </w:pPr>
      <w:r w:rsidRPr="00E624BF">
        <w:rPr>
          <w:rFonts w:eastAsiaTheme="minorEastAsia" w:cs="Arial"/>
          <w:color w:val="000000"/>
          <w:kern w:val="0"/>
          <w:sz w:val="22"/>
          <w:szCs w:val="20"/>
          <w14:ligatures w14:val="none"/>
        </w:rPr>
        <w:t>School Auditing Office</w:t>
      </w:r>
    </w:p>
    <w:p w14:paraId="58AD859C" w14:textId="77777777" w:rsidR="00C5153E" w:rsidRPr="00E624BF" w:rsidRDefault="00C5153E" w:rsidP="00E624BF">
      <w:pPr>
        <w:spacing w:after="0"/>
        <w:jc w:val="center"/>
        <w:rPr>
          <w:rFonts w:eastAsiaTheme="minorEastAsia" w:cs="Arial"/>
          <w:color w:val="000000"/>
          <w:kern w:val="0"/>
          <w:sz w:val="22"/>
          <w:szCs w:val="20"/>
          <w14:ligatures w14:val="none"/>
        </w:rPr>
      </w:pPr>
      <w:r w:rsidRPr="00E624BF">
        <w:rPr>
          <w:rFonts w:eastAsiaTheme="minorEastAsia" w:cs="Arial"/>
          <w:color w:val="000000"/>
          <w:kern w:val="0"/>
          <w:sz w:val="22"/>
          <w:szCs w:val="20"/>
          <w14:ligatures w14:val="none"/>
        </w:rPr>
        <w:t>1525 Sherman Street, Suite 309, Denver, CO 80203</w:t>
      </w:r>
    </w:p>
    <w:p w14:paraId="13EB8C57" w14:textId="77777777" w:rsidR="00C5153E" w:rsidRPr="00E624BF" w:rsidRDefault="00686EC6" w:rsidP="00E624BF">
      <w:pPr>
        <w:spacing w:after="0"/>
        <w:jc w:val="center"/>
        <w:rPr>
          <w:rStyle w:val="Hyperlink"/>
        </w:rPr>
      </w:pPr>
      <w:hyperlink r:id="rId9" w:history="1">
        <w:r w:rsidRPr="00E624BF">
          <w:rPr>
            <w:rStyle w:val="Hyperlink"/>
          </w:rPr>
          <w:t>audit@cde.state.co.us</w:t>
        </w:r>
      </w:hyperlink>
    </w:p>
    <w:p w14:paraId="4E73A7D7" w14:textId="77777777" w:rsidR="00E5715D" w:rsidRDefault="00E5715D" w:rsidP="00E47328">
      <w:r>
        <w:br w:type="page"/>
      </w:r>
    </w:p>
    <w:p w14:paraId="45FAD2D3" w14:textId="38B063BD" w:rsidR="00C5153E" w:rsidRPr="00CB22E8" w:rsidRDefault="00F46B52" w:rsidP="00F46B52">
      <w:pPr>
        <w:pStyle w:val="Heading2"/>
      </w:pPr>
      <w:r>
        <w:lastRenderedPageBreak/>
        <w:t>Information</w:t>
      </w:r>
    </w:p>
    <w:p w14:paraId="4D1F46B3" w14:textId="77777777" w:rsidR="006C1496" w:rsidRPr="00BD1598" w:rsidRDefault="006C1496" w:rsidP="006C1496">
      <w:r w:rsidRPr="00BD1598">
        <w:t xml:space="preserve">Beginning with the 2024-2025 school year, and as part of the </w:t>
      </w:r>
      <w:hyperlink r:id="rId10" w:history="1">
        <w:r w:rsidRPr="001E59AB">
          <w:rPr>
            <w:rStyle w:val="Hyperlink"/>
            <w:rFonts w:asciiTheme="minorHAnsi" w:eastAsia="Times New Roman" w:hAnsiTheme="minorHAnsi"/>
            <w:sz w:val="22"/>
          </w:rPr>
          <w:t>Annual Audit Review</w:t>
        </w:r>
      </w:hyperlink>
      <w:r w:rsidRPr="00BD1598">
        <w:t>, all Colorado public school districts, the Charter School Institute (CSI), and BOCES (that have their own school or programs) must complete this questionnaire.  This questionnaire</w:t>
      </w:r>
      <w:r>
        <w:t xml:space="preserve"> </w:t>
      </w:r>
      <w:r w:rsidRPr="00BD1598">
        <w:t xml:space="preserve">must be submitted to the School Auditing Office via Syncplicity no later than </w:t>
      </w:r>
      <w:r>
        <w:rPr>
          <w:b/>
          <w:bCs/>
        </w:rPr>
        <w:t>September 15, 2025.</w:t>
      </w:r>
    </w:p>
    <w:p w14:paraId="43E82D13" w14:textId="77777777" w:rsidR="006C1496" w:rsidRDefault="006C1496" w:rsidP="006C1496">
      <w:r>
        <w:t>When responding to questions contained within this Questionnaire, refer to the following resources:</w:t>
      </w:r>
    </w:p>
    <w:p w14:paraId="3D1608E5" w14:textId="739D0FC7" w:rsidR="006C1496" w:rsidRPr="00571F18" w:rsidRDefault="006C1496" w:rsidP="006C1496">
      <w:pPr>
        <w:pStyle w:val="ListParagraph"/>
        <w:numPr>
          <w:ilvl w:val="0"/>
          <w:numId w:val="7"/>
        </w:numPr>
      </w:pPr>
      <w:hyperlink r:id="rId11" w:history="1">
        <w:r>
          <w:rPr>
            <w:rStyle w:val="Hyperlink"/>
            <w:rFonts w:asciiTheme="minorHAnsi" w:eastAsia="Times New Roman" w:hAnsiTheme="minorHAnsi"/>
            <w:sz w:val="22"/>
          </w:rPr>
          <w:t xml:space="preserve">Pupil </w:t>
        </w:r>
        <w:r w:rsidRPr="005F3E26">
          <w:rPr>
            <w:rStyle w:val="Hyperlink"/>
            <w:rFonts w:asciiTheme="minorHAnsi" w:eastAsia="Times New Roman" w:hAnsiTheme="minorHAnsi"/>
            <w:sz w:val="22"/>
          </w:rPr>
          <w:t>Count</w:t>
        </w:r>
      </w:hyperlink>
      <w:r>
        <w:t xml:space="preserve"> Webpage</w:t>
      </w:r>
    </w:p>
    <w:p w14:paraId="11600E9D" w14:textId="60188299" w:rsidR="006C1496" w:rsidRDefault="006C1496" w:rsidP="006C1496">
      <w:pPr>
        <w:pStyle w:val="ListParagraph"/>
        <w:numPr>
          <w:ilvl w:val="0"/>
          <w:numId w:val="7"/>
        </w:numPr>
      </w:pPr>
      <w:hyperlink r:id="rId12" w:history="1">
        <w:r w:rsidRPr="005F3E26">
          <w:rPr>
            <w:rStyle w:val="Hyperlink"/>
            <w:rFonts w:asciiTheme="minorHAnsi" w:eastAsia="Times New Roman" w:hAnsiTheme="minorHAnsi"/>
            <w:sz w:val="22"/>
          </w:rPr>
          <w:t xml:space="preserve">2025 </w:t>
        </w:r>
        <w:r>
          <w:rPr>
            <w:rStyle w:val="Hyperlink"/>
            <w:rFonts w:asciiTheme="minorHAnsi" w:eastAsia="Times New Roman" w:hAnsiTheme="minorHAnsi"/>
            <w:sz w:val="22"/>
          </w:rPr>
          <w:t>Student October</w:t>
        </w:r>
        <w:r w:rsidRPr="005F3E26">
          <w:rPr>
            <w:rStyle w:val="Hyperlink"/>
            <w:rFonts w:asciiTheme="minorHAnsi" w:eastAsia="Times New Roman" w:hAnsiTheme="minorHAnsi"/>
            <w:sz w:val="22"/>
          </w:rPr>
          <w:t xml:space="preserve"> Count Audit Resource Guide</w:t>
        </w:r>
      </w:hyperlink>
    </w:p>
    <w:p w14:paraId="590DFE9B" w14:textId="6996F1CF" w:rsidR="006C1496" w:rsidRDefault="006C1496" w:rsidP="006C1496">
      <w:pPr>
        <w:rPr>
          <w:rFonts w:asciiTheme="minorHAnsi" w:eastAsia="Times New Roman" w:hAnsiTheme="minorHAnsi"/>
          <w:color w:val="000000"/>
          <w:szCs w:val="24"/>
        </w:rPr>
      </w:pPr>
      <w:r w:rsidRPr="00D54D1B">
        <w:rPr>
          <w:rFonts w:asciiTheme="minorHAnsi" w:eastAsia="Times New Roman" w:hAnsiTheme="minorHAnsi"/>
          <w:color w:val="000000"/>
          <w:szCs w:val="24"/>
        </w:rPr>
        <w:t>To complete this questionnaire, you may download this document, type answers in the provided fields</w:t>
      </w:r>
      <w:r w:rsidR="003C5C8F">
        <w:rPr>
          <w:rFonts w:asciiTheme="minorHAnsi" w:eastAsia="Times New Roman" w:hAnsiTheme="minorHAnsi"/>
          <w:color w:val="000000"/>
          <w:szCs w:val="24"/>
        </w:rPr>
        <w:t xml:space="preserve"> to the right of each question</w:t>
      </w:r>
      <w:r w:rsidRPr="00D54D1B">
        <w:rPr>
          <w:rFonts w:asciiTheme="minorHAnsi" w:eastAsia="Times New Roman" w:hAnsiTheme="minorHAnsi"/>
          <w:color w:val="000000"/>
          <w:szCs w:val="24"/>
        </w:rPr>
        <w:t xml:space="preserve">, and upload the completed copy to Syncplicity. Please provide as much narrative information as is necessary in the Question sections below; if more space is needed, you may upload separate documents as part of your submission.  </w:t>
      </w:r>
    </w:p>
    <w:p w14:paraId="08ED5ECC" w14:textId="77777777" w:rsidR="006C1496" w:rsidRPr="00D54D1B" w:rsidRDefault="006C1496" w:rsidP="006C1496">
      <w:pPr>
        <w:rPr>
          <w:rFonts w:asciiTheme="minorHAnsi" w:eastAsia="Times New Roman" w:hAnsiTheme="minorHAnsi"/>
          <w:color w:val="000000"/>
          <w:szCs w:val="24"/>
        </w:rPr>
      </w:pPr>
      <w:r w:rsidRPr="00D54D1B">
        <w:rPr>
          <w:rFonts w:asciiTheme="minorHAnsi" w:eastAsia="Times New Roman" w:hAnsiTheme="minorHAnsi"/>
          <w:color w:val="000000"/>
          <w:szCs w:val="24"/>
        </w:rPr>
        <w:t>In the questions below, “</w:t>
      </w:r>
      <w:r w:rsidRPr="00792344">
        <w:rPr>
          <w:rFonts w:asciiTheme="minorHAnsi" w:eastAsia="Times New Roman" w:hAnsiTheme="minorHAnsi"/>
          <w:b/>
          <w:bCs/>
          <w:color w:val="000000"/>
          <w:szCs w:val="24"/>
        </w:rPr>
        <w:t>organization</w:t>
      </w:r>
      <w:r w:rsidRPr="00D54D1B">
        <w:rPr>
          <w:rFonts w:asciiTheme="minorHAnsi" w:eastAsia="Times New Roman" w:hAnsiTheme="minorHAnsi"/>
          <w:color w:val="000000"/>
          <w:szCs w:val="24"/>
        </w:rPr>
        <w:t xml:space="preserve">” refers to the school district/CSI/BOCES completing this questionnaire. </w:t>
      </w:r>
    </w:p>
    <w:p w14:paraId="155A6D76" w14:textId="51B0172B" w:rsidR="006C1496" w:rsidRDefault="006C1496" w:rsidP="006C1496">
      <w:r>
        <w:t xml:space="preserve">Please contact the School Auditing Office if an alternate version of this document is needed, by email at </w:t>
      </w:r>
      <w:hyperlink r:id="rId13" w:history="1">
        <w:r w:rsidRPr="00101173">
          <w:rPr>
            <w:rStyle w:val="Hyperlink"/>
          </w:rPr>
          <w:t>audit@cde.state.co.us</w:t>
        </w:r>
      </w:hyperlink>
      <w:r>
        <w:t xml:space="preserve">, or by phone at </w:t>
      </w:r>
      <w:hyperlink r:id="rId14" w:tgtFrame="_blank" w:history="1">
        <w:r w:rsidRPr="008E4A93">
          <w:rPr>
            <w:rStyle w:val="Hyperlink"/>
          </w:rPr>
          <w:t>303-482-6286</w:t>
        </w:r>
      </w:hyperlink>
      <w:r>
        <w:t>.</w:t>
      </w:r>
    </w:p>
    <w:p w14:paraId="6B759BAB" w14:textId="77777777" w:rsidR="006C1496" w:rsidRDefault="006C1496">
      <w:pPr>
        <w:spacing w:line="259" w:lineRule="auto"/>
      </w:pPr>
      <w:r>
        <w:br w:type="page"/>
      </w:r>
    </w:p>
    <w:p w14:paraId="10EB54C1" w14:textId="27C0EEE3" w:rsidR="00F46B52" w:rsidRDefault="00F46B52" w:rsidP="00F46B52">
      <w:pPr>
        <w:pStyle w:val="Heading2"/>
      </w:pPr>
      <w:r>
        <w:lastRenderedPageBreak/>
        <w:t>Contact Information</w:t>
      </w:r>
    </w:p>
    <w:p w14:paraId="320F19A6" w14:textId="77777777" w:rsidR="00F46B52" w:rsidRPr="00586D81" w:rsidRDefault="00F46B52" w:rsidP="00F46B52">
      <w:pPr>
        <w:pStyle w:val="Heading3"/>
      </w:pPr>
      <w:r w:rsidRPr="00586D81">
        <w:t>Organization Information</w:t>
      </w:r>
    </w:p>
    <w:tbl>
      <w:tblPr>
        <w:tblStyle w:val="TableGrid"/>
        <w:tblW w:w="10102" w:type="dxa"/>
        <w:tblLook w:val="0480" w:firstRow="0" w:lastRow="0" w:firstColumn="1" w:lastColumn="0" w:noHBand="0" w:noVBand="1"/>
        <w:tblCaption w:val="District/BOCES Information"/>
        <w:tblDescription w:val="A table to collect the code and name of the applicable district or BOCES."/>
      </w:tblPr>
      <w:tblGrid>
        <w:gridCol w:w="4315"/>
        <w:gridCol w:w="5787"/>
      </w:tblGrid>
      <w:tr w:rsidR="00F46B52" w:rsidRPr="00BD1598" w14:paraId="2F5725FA" w14:textId="77777777" w:rsidTr="001E59AB">
        <w:trPr>
          <w:trHeight w:val="246"/>
        </w:trPr>
        <w:tc>
          <w:tcPr>
            <w:tcW w:w="4315" w:type="dxa"/>
            <w:shd w:val="clear" w:color="auto" w:fill="E7DAE3" w:themeFill="accent1" w:themeFillTint="33"/>
          </w:tcPr>
          <w:p w14:paraId="0857D5F7" w14:textId="0DE91539" w:rsidR="00F46B52" w:rsidRPr="009C5C82" w:rsidRDefault="00530F69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 xml:space="preserve">4-Digit ID </w:t>
            </w:r>
            <w:r w:rsidR="00F46B52" w:rsidRPr="009C5C82">
              <w:rPr>
                <w:rFonts w:asciiTheme="minorHAnsi" w:hAnsiTheme="minorHAnsi" w:cs="Arial"/>
                <w:b/>
                <w:szCs w:val="24"/>
              </w:rPr>
              <w:t>Code</w:t>
            </w:r>
          </w:p>
        </w:tc>
        <w:tc>
          <w:tcPr>
            <w:tcW w:w="5787" w:type="dxa"/>
          </w:tcPr>
          <w:p w14:paraId="2CB82459" w14:textId="77777777" w:rsidR="00F46B52" w:rsidRPr="00BD1598" w:rsidRDefault="00F46B52" w:rsidP="00792344"/>
        </w:tc>
      </w:tr>
      <w:tr w:rsidR="00F46B52" w:rsidRPr="00BD1598" w14:paraId="7F45AEBE" w14:textId="77777777" w:rsidTr="001E59AB">
        <w:trPr>
          <w:trHeight w:val="259"/>
        </w:trPr>
        <w:tc>
          <w:tcPr>
            <w:tcW w:w="4315" w:type="dxa"/>
            <w:shd w:val="clear" w:color="auto" w:fill="E7DAE3" w:themeFill="accent1" w:themeFillTint="33"/>
          </w:tcPr>
          <w:p w14:paraId="3D58B1C6" w14:textId="47636174" w:rsidR="00F46B52" w:rsidRPr="009C5C82" w:rsidRDefault="00530F69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 xml:space="preserve">Organization </w:t>
            </w:r>
            <w:r w:rsidR="00F46B52" w:rsidRPr="009C5C82">
              <w:rPr>
                <w:rFonts w:asciiTheme="minorHAnsi" w:hAnsiTheme="minorHAnsi" w:cs="Arial"/>
                <w:b/>
                <w:szCs w:val="24"/>
              </w:rPr>
              <w:t>Name</w:t>
            </w:r>
          </w:p>
        </w:tc>
        <w:tc>
          <w:tcPr>
            <w:tcW w:w="5787" w:type="dxa"/>
          </w:tcPr>
          <w:p w14:paraId="0EA8DD7D" w14:textId="77777777" w:rsidR="00F46B52" w:rsidRPr="00BD1598" w:rsidRDefault="00F46B52" w:rsidP="00792344"/>
        </w:tc>
      </w:tr>
    </w:tbl>
    <w:p w14:paraId="2F4DA0EA" w14:textId="77777777" w:rsidR="00F46B52" w:rsidRPr="00586D81" w:rsidRDefault="00F46B52" w:rsidP="00F46B52">
      <w:pPr>
        <w:pStyle w:val="Heading3"/>
      </w:pPr>
      <w:r w:rsidRPr="00586D81">
        <w:t>Questionnaire Completer Information</w:t>
      </w:r>
    </w:p>
    <w:tbl>
      <w:tblPr>
        <w:tblStyle w:val="TableGrid"/>
        <w:tblW w:w="10113" w:type="dxa"/>
        <w:tblLook w:val="0480" w:firstRow="0" w:lastRow="0" w:firstColumn="1" w:lastColumn="0" w:noHBand="0" w:noVBand="1"/>
        <w:tblCaption w:val="Questionnaire Completer Information"/>
        <w:tblDescription w:val="A table used to collect the name, position, email address, and phone number of the person completing the questionnaire."/>
      </w:tblPr>
      <w:tblGrid>
        <w:gridCol w:w="4315"/>
        <w:gridCol w:w="5798"/>
      </w:tblGrid>
      <w:tr w:rsidR="00F46B52" w14:paraId="22752102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50230E71" w14:textId="77777777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Name</w:t>
            </w:r>
          </w:p>
        </w:tc>
        <w:tc>
          <w:tcPr>
            <w:tcW w:w="5798" w:type="dxa"/>
          </w:tcPr>
          <w:p w14:paraId="6BEDF24B" w14:textId="77777777" w:rsidR="00F46B52" w:rsidRPr="00BD1598" w:rsidRDefault="00F46B52" w:rsidP="00792344"/>
        </w:tc>
      </w:tr>
      <w:tr w:rsidR="00F46B52" w14:paraId="43B5514D" w14:textId="77777777" w:rsidTr="001E59AB">
        <w:trPr>
          <w:trHeight w:val="261"/>
        </w:trPr>
        <w:tc>
          <w:tcPr>
            <w:tcW w:w="4315" w:type="dxa"/>
            <w:shd w:val="clear" w:color="auto" w:fill="E7DAE3" w:themeFill="accent1" w:themeFillTint="33"/>
          </w:tcPr>
          <w:p w14:paraId="028003A6" w14:textId="01902FD9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Position</w:t>
            </w:r>
            <w:r w:rsidR="00530F69">
              <w:rPr>
                <w:rFonts w:asciiTheme="minorHAnsi" w:hAnsiTheme="minorHAnsi" w:cs="Arial"/>
                <w:b/>
                <w:szCs w:val="24"/>
              </w:rPr>
              <w:t xml:space="preserve"> Title</w:t>
            </w:r>
          </w:p>
        </w:tc>
        <w:tc>
          <w:tcPr>
            <w:tcW w:w="5798" w:type="dxa"/>
          </w:tcPr>
          <w:p w14:paraId="0418BA72" w14:textId="77777777" w:rsidR="00F46B52" w:rsidRPr="00BD1598" w:rsidRDefault="00F46B52" w:rsidP="00792344"/>
        </w:tc>
      </w:tr>
      <w:tr w:rsidR="00F46B52" w14:paraId="7C252357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1DFCD60D" w14:textId="17ABA83D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 xml:space="preserve">Email </w:t>
            </w:r>
            <w:r w:rsidR="00530F69">
              <w:rPr>
                <w:rFonts w:asciiTheme="minorHAnsi" w:hAnsiTheme="minorHAnsi" w:cs="Arial"/>
                <w:b/>
                <w:szCs w:val="24"/>
              </w:rPr>
              <w:t>A</w:t>
            </w:r>
            <w:r w:rsidRPr="009C5C82">
              <w:rPr>
                <w:rFonts w:asciiTheme="minorHAnsi" w:hAnsiTheme="minorHAnsi" w:cs="Arial"/>
                <w:b/>
                <w:szCs w:val="24"/>
              </w:rPr>
              <w:t>ddress</w:t>
            </w:r>
          </w:p>
        </w:tc>
        <w:tc>
          <w:tcPr>
            <w:tcW w:w="5798" w:type="dxa"/>
          </w:tcPr>
          <w:p w14:paraId="07AC682C" w14:textId="77777777" w:rsidR="00F46B52" w:rsidRPr="00BD1598" w:rsidRDefault="00F46B52" w:rsidP="00792344"/>
        </w:tc>
      </w:tr>
      <w:tr w:rsidR="00F46B52" w14:paraId="0794F7A3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37C9CC1F" w14:textId="77777777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Phone Number</w:t>
            </w:r>
          </w:p>
        </w:tc>
        <w:tc>
          <w:tcPr>
            <w:tcW w:w="5798" w:type="dxa"/>
          </w:tcPr>
          <w:p w14:paraId="53A8A37E" w14:textId="77777777" w:rsidR="00F46B52" w:rsidRPr="00BD1598" w:rsidRDefault="00F46B52" w:rsidP="00792344"/>
        </w:tc>
      </w:tr>
    </w:tbl>
    <w:p w14:paraId="54C3E998" w14:textId="03608A70" w:rsidR="00F46B52" w:rsidRDefault="00F46B52" w:rsidP="00F46B52">
      <w:pPr>
        <w:pStyle w:val="Heading3"/>
      </w:pPr>
      <w:r>
        <w:t xml:space="preserve">Primary </w:t>
      </w:r>
      <w:r w:rsidR="006C1496">
        <w:t>Pupil</w:t>
      </w:r>
      <w:r>
        <w:t xml:space="preserve"> Count Audit Contact Information</w:t>
      </w:r>
    </w:p>
    <w:tbl>
      <w:tblPr>
        <w:tblStyle w:val="TableGrid"/>
        <w:tblW w:w="10125" w:type="dxa"/>
        <w:tblLook w:val="0480" w:firstRow="0" w:lastRow="0" w:firstColumn="1" w:lastColumn="0" w:noHBand="0" w:noVBand="1"/>
      </w:tblPr>
      <w:tblGrid>
        <w:gridCol w:w="4315"/>
        <w:gridCol w:w="5810"/>
      </w:tblGrid>
      <w:tr w:rsidR="00530F69" w:rsidRPr="00BD1598" w14:paraId="7D9A1536" w14:textId="77777777" w:rsidTr="00656EE3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431BE5F5" w14:textId="1E999B7B" w:rsidR="00530F69" w:rsidRPr="00530F69" w:rsidRDefault="00530F69" w:rsidP="00656EE3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/>
                <w:szCs w:val="24"/>
              </w:rPr>
            </w:pPr>
            <w:r w:rsidRPr="00792344">
              <w:rPr>
                <w:rFonts w:asciiTheme="minorHAnsi" w:hAnsiTheme="minorHAnsi"/>
                <w:b/>
                <w:bCs/>
                <w:szCs w:val="24"/>
              </w:rPr>
              <w:t>Same as the Questionnaire Completer?</w:t>
            </w:r>
            <w:r>
              <w:rPr>
                <w:rFonts w:asciiTheme="minorHAnsi" w:hAnsiTheme="minorHAnsi"/>
                <w:b/>
                <w:bCs/>
                <w:szCs w:val="24"/>
              </w:rPr>
              <w:t xml:space="preserve"> (Yes/No)</w:t>
            </w:r>
          </w:p>
        </w:tc>
        <w:tc>
          <w:tcPr>
            <w:tcW w:w="5810" w:type="dxa"/>
          </w:tcPr>
          <w:p w14:paraId="2051CFB5" w14:textId="77777777" w:rsidR="00530F69" w:rsidRPr="00BD1598" w:rsidRDefault="00530F69" w:rsidP="00792344"/>
        </w:tc>
      </w:tr>
    </w:tbl>
    <w:p w14:paraId="7AE55F15" w14:textId="19EBAA95" w:rsidR="00F46B52" w:rsidRPr="0006435B" w:rsidRDefault="00F46B52" w:rsidP="00792344">
      <w:pPr>
        <w:spacing w:before="240"/>
        <w:rPr>
          <w:rFonts w:asciiTheme="minorHAnsi" w:hAnsiTheme="minorHAnsi"/>
          <w:szCs w:val="24"/>
        </w:rPr>
      </w:pPr>
      <w:r w:rsidRPr="0006435B">
        <w:rPr>
          <w:rFonts w:asciiTheme="minorHAnsi" w:hAnsiTheme="minorHAnsi"/>
          <w:szCs w:val="24"/>
        </w:rPr>
        <w:t xml:space="preserve">Provide the following information if the primary </w:t>
      </w:r>
      <w:r w:rsidR="006C1496" w:rsidRPr="0006435B">
        <w:rPr>
          <w:rFonts w:asciiTheme="minorHAnsi" w:hAnsiTheme="minorHAnsi"/>
          <w:szCs w:val="24"/>
        </w:rPr>
        <w:t>Pupil Count</w:t>
      </w:r>
      <w:r w:rsidRPr="0006435B">
        <w:rPr>
          <w:rFonts w:asciiTheme="minorHAnsi" w:hAnsiTheme="minorHAnsi"/>
          <w:szCs w:val="24"/>
        </w:rPr>
        <w:t xml:space="preserve"> audit contact for your organization is </w:t>
      </w:r>
      <w:r w:rsidRPr="00792344">
        <w:rPr>
          <w:rFonts w:asciiTheme="minorHAnsi" w:hAnsiTheme="minorHAnsi"/>
          <w:b/>
          <w:bCs/>
          <w:szCs w:val="24"/>
        </w:rPr>
        <w:t>not</w:t>
      </w:r>
      <w:r w:rsidRPr="0006435B">
        <w:rPr>
          <w:rFonts w:asciiTheme="minorHAnsi" w:hAnsiTheme="minorHAnsi"/>
          <w:szCs w:val="24"/>
        </w:rPr>
        <w:t xml:space="preserve"> the same as the individual who completed this questionnaire:</w:t>
      </w:r>
    </w:p>
    <w:tbl>
      <w:tblPr>
        <w:tblStyle w:val="TableGrid"/>
        <w:tblW w:w="10125" w:type="dxa"/>
        <w:tblLook w:val="0480" w:firstRow="0" w:lastRow="0" w:firstColumn="1" w:lastColumn="0" w:noHBand="0" w:noVBand="1"/>
        <w:tblCaption w:val="Primary Audit Contact Information"/>
        <w:tblDescription w:val="A table used to collect the name, position, email address, and phone number of the district or BOCES' primary audit contact"/>
      </w:tblPr>
      <w:tblGrid>
        <w:gridCol w:w="4315"/>
        <w:gridCol w:w="5810"/>
      </w:tblGrid>
      <w:tr w:rsidR="00F46B52" w14:paraId="1B50F59F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4C7D93ED" w14:textId="77777777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Name</w:t>
            </w:r>
          </w:p>
        </w:tc>
        <w:tc>
          <w:tcPr>
            <w:tcW w:w="5810" w:type="dxa"/>
          </w:tcPr>
          <w:p w14:paraId="08A0C923" w14:textId="77777777" w:rsidR="00F46B52" w:rsidRPr="00BD1598" w:rsidRDefault="00F46B52" w:rsidP="00792344"/>
        </w:tc>
      </w:tr>
      <w:tr w:rsidR="00530F69" w14:paraId="6400C34C" w14:textId="77777777" w:rsidTr="001E59AB">
        <w:trPr>
          <w:trHeight w:val="261"/>
        </w:trPr>
        <w:tc>
          <w:tcPr>
            <w:tcW w:w="4315" w:type="dxa"/>
            <w:shd w:val="clear" w:color="auto" w:fill="E7DAE3" w:themeFill="accent1" w:themeFillTint="33"/>
          </w:tcPr>
          <w:p w14:paraId="0BEB8731" w14:textId="56B45E0A" w:rsidR="00530F69" w:rsidRPr="009C5C82" w:rsidRDefault="00530F69" w:rsidP="00530F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Position</w:t>
            </w:r>
            <w:r>
              <w:rPr>
                <w:rFonts w:asciiTheme="minorHAnsi" w:hAnsiTheme="minorHAnsi" w:cs="Arial"/>
                <w:b/>
                <w:szCs w:val="24"/>
              </w:rPr>
              <w:t xml:space="preserve"> Title</w:t>
            </w:r>
          </w:p>
        </w:tc>
        <w:tc>
          <w:tcPr>
            <w:tcW w:w="5810" w:type="dxa"/>
          </w:tcPr>
          <w:p w14:paraId="65AE1FA4" w14:textId="77777777" w:rsidR="00530F69" w:rsidRPr="00BD1598" w:rsidRDefault="00530F69" w:rsidP="00792344"/>
        </w:tc>
      </w:tr>
      <w:tr w:rsidR="00530F69" w14:paraId="7F5438C9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0C5129F5" w14:textId="4957E736" w:rsidR="00530F69" w:rsidRPr="009C5C82" w:rsidRDefault="00530F69" w:rsidP="00530F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 xml:space="preserve">Email </w:t>
            </w:r>
            <w:r>
              <w:rPr>
                <w:rFonts w:asciiTheme="minorHAnsi" w:hAnsiTheme="minorHAnsi" w:cs="Arial"/>
                <w:b/>
                <w:szCs w:val="24"/>
              </w:rPr>
              <w:t>A</w:t>
            </w:r>
            <w:r w:rsidRPr="009C5C82">
              <w:rPr>
                <w:rFonts w:asciiTheme="minorHAnsi" w:hAnsiTheme="minorHAnsi" w:cs="Arial"/>
                <w:b/>
                <w:szCs w:val="24"/>
              </w:rPr>
              <w:t>ddress</w:t>
            </w:r>
          </w:p>
        </w:tc>
        <w:tc>
          <w:tcPr>
            <w:tcW w:w="5810" w:type="dxa"/>
          </w:tcPr>
          <w:p w14:paraId="20C34C56" w14:textId="77777777" w:rsidR="00530F69" w:rsidRPr="00BD1598" w:rsidRDefault="00530F69" w:rsidP="00792344"/>
        </w:tc>
      </w:tr>
      <w:tr w:rsidR="00F46B52" w14:paraId="1342397E" w14:textId="77777777" w:rsidTr="001E59AB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5D13640A" w14:textId="77777777" w:rsidR="00F46B52" w:rsidRPr="009C5C82" w:rsidRDefault="00F46B52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Phone Number</w:t>
            </w:r>
          </w:p>
        </w:tc>
        <w:tc>
          <w:tcPr>
            <w:tcW w:w="5810" w:type="dxa"/>
          </w:tcPr>
          <w:p w14:paraId="4BF1B890" w14:textId="77777777" w:rsidR="00F46B52" w:rsidRPr="00BD1598" w:rsidRDefault="00F46B52" w:rsidP="00792344"/>
        </w:tc>
      </w:tr>
    </w:tbl>
    <w:p w14:paraId="0F7CD85D" w14:textId="306E6108" w:rsidR="006C1496" w:rsidRDefault="006C1496" w:rsidP="006C1496">
      <w:pPr>
        <w:pStyle w:val="Heading3"/>
      </w:pPr>
      <w:r>
        <w:t>(Optional) Secondary Pupil Count Audit Contact Information</w:t>
      </w:r>
    </w:p>
    <w:p w14:paraId="43852B39" w14:textId="0F8555D6" w:rsidR="006C1496" w:rsidRPr="00A13F64" w:rsidRDefault="006C1496" w:rsidP="006C1496">
      <w:pPr>
        <w:rPr>
          <w:rFonts w:asciiTheme="minorHAnsi" w:hAnsiTheme="minorHAnsi"/>
          <w:sz w:val="22"/>
        </w:rPr>
      </w:pPr>
      <w:r w:rsidRPr="00A13F64">
        <w:rPr>
          <w:rFonts w:asciiTheme="minorHAnsi" w:hAnsiTheme="minorHAnsi"/>
          <w:sz w:val="22"/>
        </w:rPr>
        <w:t xml:space="preserve">Provide the following information if </w:t>
      </w:r>
      <w:r>
        <w:rPr>
          <w:rFonts w:asciiTheme="minorHAnsi" w:hAnsiTheme="minorHAnsi"/>
          <w:sz w:val="22"/>
        </w:rPr>
        <w:t>your organization has a secondary</w:t>
      </w:r>
      <w:r w:rsidRPr="00A13F64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Pupil Count</w:t>
      </w:r>
      <w:r w:rsidRPr="00A13F64">
        <w:rPr>
          <w:rFonts w:asciiTheme="minorHAnsi" w:hAnsiTheme="minorHAnsi"/>
          <w:sz w:val="22"/>
        </w:rPr>
        <w:t xml:space="preserve"> audit contact:</w:t>
      </w:r>
    </w:p>
    <w:tbl>
      <w:tblPr>
        <w:tblStyle w:val="TableGrid"/>
        <w:tblW w:w="10125" w:type="dxa"/>
        <w:tblLook w:val="0480" w:firstRow="0" w:lastRow="0" w:firstColumn="1" w:lastColumn="0" w:noHBand="0" w:noVBand="1"/>
        <w:tblCaption w:val="Primary Audit Contact Information"/>
        <w:tblDescription w:val="A table used to collect the name, position, email address, and phone number of the district or BOCES' primary audit contact"/>
      </w:tblPr>
      <w:tblGrid>
        <w:gridCol w:w="4315"/>
        <w:gridCol w:w="5810"/>
      </w:tblGrid>
      <w:tr w:rsidR="006C1496" w14:paraId="7FCAD718" w14:textId="77777777" w:rsidTr="00553F85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66D7EF77" w14:textId="77777777" w:rsidR="006C1496" w:rsidRPr="009C5C82" w:rsidRDefault="006C1496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Name</w:t>
            </w:r>
          </w:p>
        </w:tc>
        <w:tc>
          <w:tcPr>
            <w:tcW w:w="5810" w:type="dxa"/>
          </w:tcPr>
          <w:p w14:paraId="050A8632" w14:textId="77777777" w:rsidR="006C1496" w:rsidRPr="0006435B" w:rsidRDefault="006C1496" w:rsidP="00792344"/>
        </w:tc>
      </w:tr>
      <w:tr w:rsidR="00530F69" w14:paraId="600C02B0" w14:textId="77777777" w:rsidTr="00553F85">
        <w:trPr>
          <w:trHeight w:val="261"/>
        </w:trPr>
        <w:tc>
          <w:tcPr>
            <w:tcW w:w="4315" w:type="dxa"/>
            <w:shd w:val="clear" w:color="auto" w:fill="E7DAE3" w:themeFill="accent1" w:themeFillTint="33"/>
          </w:tcPr>
          <w:p w14:paraId="23AAB6FF" w14:textId="016C6799" w:rsidR="00530F69" w:rsidRPr="009C5C82" w:rsidRDefault="00530F69" w:rsidP="00530F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Position</w:t>
            </w:r>
            <w:r>
              <w:rPr>
                <w:rFonts w:asciiTheme="minorHAnsi" w:hAnsiTheme="minorHAnsi" w:cs="Arial"/>
                <w:b/>
                <w:szCs w:val="24"/>
              </w:rPr>
              <w:t xml:space="preserve"> Title</w:t>
            </w:r>
          </w:p>
        </w:tc>
        <w:tc>
          <w:tcPr>
            <w:tcW w:w="5810" w:type="dxa"/>
          </w:tcPr>
          <w:p w14:paraId="673B111A" w14:textId="77777777" w:rsidR="00530F69" w:rsidRPr="0006435B" w:rsidRDefault="00530F69" w:rsidP="00792344"/>
        </w:tc>
      </w:tr>
      <w:tr w:rsidR="00530F69" w14:paraId="0D4E8DA8" w14:textId="77777777" w:rsidTr="00553F85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47CFF786" w14:textId="38156EEE" w:rsidR="00530F69" w:rsidRPr="009C5C82" w:rsidRDefault="00530F69" w:rsidP="00530F69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 xml:space="preserve">Email </w:t>
            </w:r>
            <w:r>
              <w:rPr>
                <w:rFonts w:asciiTheme="minorHAnsi" w:hAnsiTheme="minorHAnsi" w:cs="Arial"/>
                <w:b/>
                <w:szCs w:val="24"/>
              </w:rPr>
              <w:t>A</w:t>
            </w:r>
            <w:r w:rsidRPr="009C5C82">
              <w:rPr>
                <w:rFonts w:asciiTheme="minorHAnsi" w:hAnsiTheme="minorHAnsi" w:cs="Arial"/>
                <w:b/>
                <w:szCs w:val="24"/>
              </w:rPr>
              <w:t>ddress</w:t>
            </w:r>
          </w:p>
        </w:tc>
        <w:tc>
          <w:tcPr>
            <w:tcW w:w="5810" w:type="dxa"/>
          </w:tcPr>
          <w:p w14:paraId="1057A480" w14:textId="77777777" w:rsidR="00530F69" w:rsidRPr="0006435B" w:rsidRDefault="00530F69" w:rsidP="00792344"/>
        </w:tc>
      </w:tr>
      <w:tr w:rsidR="006C1496" w14:paraId="6C21D98E" w14:textId="77777777" w:rsidTr="00553F85">
        <w:trPr>
          <w:trHeight w:val="248"/>
        </w:trPr>
        <w:tc>
          <w:tcPr>
            <w:tcW w:w="4315" w:type="dxa"/>
            <w:shd w:val="clear" w:color="auto" w:fill="E7DAE3" w:themeFill="accent1" w:themeFillTint="33"/>
          </w:tcPr>
          <w:p w14:paraId="199D20A1" w14:textId="77777777" w:rsidR="006C1496" w:rsidRPr="009C5C82" w:rsidRDefault="006C1496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9C5C82">
              <w:rPr>
                <w:rFonts w:asciiTheme="minorHAnsi" w:hAnsiTheme="minorHAnsi" w:cs="Arial"/>
                <w:b/>
                <w:szCs w:val="24"/>
              </w:rPr>
              <w:t>Phone Number</w:t>
            </w:r>
          </w:p>
        </w:tc>
        <w:tc>
          <w:tcPr>
            <w:tcW w:w="5810" w:type="dxa"/>
          </w:tcPr>
          <w:p w14:paraId="3BF9759D" w14:textId="77777777" w:rsidR="006C1496" w:rsidRPr="0006435B" w:rsidRDefault="006C1496" w:rsidP="00792344"/>
        </w:tc>
      </w:tr>
    </w:tbl>
    <w:p w14:paraId="222B4611" w14:textId="0A3436A9" w:rsidR="00F46B52" w:rsidRDefault="00F46B52" w:rsidP="00F46B52"/>
    <w:p w14:paraId="1021A64C" w14:textId="77777777" w:rsidR="00F46B52" w:rsidRDefault="00F46B52">
      <w:pPr>
        <w:spacing w:line="259" w:lineRule="auto"/>
      </w:pPr>
      <w:r>
        <w:br w:type="page"/>
      </w:r>
    </w:p>
    <w:p w14:paraId="4775B882" w14:textId="12BC0839" w:rsidR="00F46B52" w:rsidRDefault="005B2B0A" w:rsidP="00F46B52">
      <w:pPr>
        <w:pStyle w:val="Heading2"/>
      </w:pPr>
      <w:r>
        <w:lastRenderedPageBreak/>
        <w:t xml:space="preserve">General </w:t>
      </w:r>
      <w:r w:rsidR="00F46B52">
        <w:t>Questions</w:t>
      </w:r>
    </w:p>
    <w:p w14:paraId="02689D13" w14:textId="5A4674FD" w:rsidR="006C1496" w:rsidRDefault="006C1496" w:rsidP="006C1496">
      <w:pPr>
        <w:pStyle w:val="Heading3"/>
      </w:pPr>
      <w:r>
        <w:t>Instructional Time</w:t>
      </w:r>
    </w:p>
    <w:p w14:paraId="225547DD" w14:textId="071C507D" w:rsidR="006C1496" w:rsidRDefault="006C1496" w:rsidP="006C1496">
      <w:r>
        <w:t>The term “instructional time” is used several different way</w:t>
      </w:r>
      <w:r w:rsidR="005B2B0A">
        <w:t>s</w:t>
      </w:r>
      <w:r>
        <w:t xml:space="preserve">. </w:t>
      </w:r>
      <w:r w:rsidR="00202D2A">
        <w:t>In many organizations, different people are responsible for the different calculations.</w:t>
      </w:r>
    </w:p>
    <w:p w14:paraId="4BD7CE3A" w14:textId="56365437" w:rsidR="005B2B0A" w:rsidRDefault="005B2B0A" w:rsidP="00792344">
      <w:pPr>
        <w:pStyle w:val="Heading4"/>
      </w:pPr>
      <w:r>
        <w:t>990 or 1,080 Hours Per School</w:t>
      </w:r>
    </w:p>
    <w:p w14:paraId="3CB2ADFF" w14:textId="299827AC" w:rsidR="006C1496" w:rsidRDefault="006C1496" w:rsidP="006C1496">
      <w:pPr>
        <w:spacing w:line="278" w:lineRule="auto"/>
      </w:pPr>
      <w:r>
        <w:t xml:space="preserve">Each local board of education is required to make sure </w:t>
      </w:r>
      <w:r w:rsidR="00202D2A">
        <w:t xml:space="preserve">each </w:t>
      </w:r>
      <w:r w:rsidRPr="00792344">
        <w:rPr>
          <w:b/>
          <w:bCs/>
          <w:i/>
          <w:iCs/>
        </w:rPr>
        <w:t>school</w:t>
      </w:r>
      <w:r>
        <w:t xml:space="preserve"> provides a minimum amount of instructional time—</w:t>
      </w:r>
      <w:hyperlink r:id="rId15" w:history="1">
        <w:r w:rsidR="00BA1060">
          <w:rPr>
            <w:rStyle w:val="Hyperlink"/>
          </w:rPr>
          <w:t>990 hours for primary schools, or 1,080 hours</w:t>
        </w:r>
      </w:hyperlink>
      <w:r>
        <w:t xml:space="preserve"> </w:t>
      </w:r>
      <w:hyperlink r:id="rId16" w:history="1"/>
      <w:r>
        <w:t xml:space="preserve">for secondary schools. </w:t>
      </w:r>
    </w:p>
    <w:tbl>
      <w:tblPr>
        <w:tblStyle w:val="TableGrid"/>
        <w:tblW w:w="0" w:type="auto"/>
        <w:tblLook w:val="0480" w:firstRow="0" w:lastRow="0" w:firstColumn="1" w:lastColumn="0" w:noHBand="0" w:noVBand="1"/>
        <w:tblCaption w:val="Question 1"/>
        <w:tblDescription w:val="This table contains a fillable form to answer the question, &quot;        &quot;"/>
      </w:tblPr>
      <w:tblGrid>
        <w:gridCol w:w="5425"/>
        <w:gridCol w:w="4645"/>
      </w:tblGrid>
      <w:tr w:rsidR="006C1496" w:rsidRPr="00113D8B" w14:paraId="51096827" w14:textId="41CDACAD" w:rsidTr="00792344">
        <w:tc>
          <w:tcPr>
            <w:tcW w:w="5425" w:type="dxa"/>
            <w:shd w:val="clear" w:color="auto" w:fill="E7DAE3" w:themeFill="accent1" w:themeFillTint="33"/>
          </w:tcPr>
          <w:p w14:paraId="5D48E86C" w14:textId="3978C3A8" w:rsidR="006C1496" w:rsidRPr="0006435B" w:rsidRDefault="006C1496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06435B">
              <w:rPr>
                <w:rFonts w:asciiTheme="minorHAnsi" w:hAnsiTheme="minorHAnsi" w:cs="Arial"/>
                <w:b/>
                <w:szCs w:val="24"/>
              </w:rPr>
              <w:t>Name the person responsible for the 990/1,080 calculations.</w:t>
            </w:r>
          </w:p>
        </w:tc>
        <w:tc>
          <w:tcPr>
            <w:tcW w:w="4645" w:type="dxa"/>
            <w:shd w:val="clear" w:color="auto" w:fill="FFFFFF" w:themeFill="background1"/>
          </w:tcPr>
          <w:p w14:paraId="633117B4" w14:textId="77777777" w:rsidR="006C1496" w:rsidRDefault="006C1496" w:rsidP="00792344"/>
          <w:p w14:paraId="4C4F6CCD" w14:textId="77777777" w:rsidR="009C5C82" w:rsidRDefault="009C5C82" w:rsidP="00792344"/>
          <w:p w14:paraId="0A663F52" w14:textId="77777777" w:rsidR="009C5C82" w:rsidRPr="006C1496" w:rsidRDefault="009C5C82" w:rsidP="00792344"/>
        </w:tc>
      </w:tr>
      <w:tr w:rsidR="006C1496" w:rsidRPr="00113D8B" w14:paraId="5FE4A21D" w14:textId="0F97D16F" w:rsidTr="00792344">
        <w:tc>
          <w:tcPr>
            <w:tcW w:w="5425" w:type="dxa"/>
            <w:shd w:val="clear" w:color="auto" w:fill="E7DAE3" w:themeFill="accent1" w:themeFillTint="33"/>
          </w:tcPr>
          <w:p w14:paraId="70ED6FBD" w14:textId="585A944D" w:rsidR="006C1496" w:rsidRPr="0006435B" w:rsidRDefault="006C1496" w:rsidP="00B33C7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Cs w:val="24"/>
              </w:rPr>
            </w:pPr>
            <w:r w:rsidRPr="0006435B">
              <w:rPr>
                <w:rFonts w:asciiTheme="minorHAnsi" w:hAnsiTheme="minorHAnsi" w:cs="Arial"/>
                <w:b/>
                <w:szCs w:val="24"/>
              </w:rPr>
              <w:t>What does that process look like?</w:t>
            </w:r>
          </w:p>
        </w:tc>
        <w:tc>
          <w:tcPr>
            <w:tcW w:w="4645" w:type="dxa"/>
          </w:tcPr>
          <w:p w14:paraId="120088F4" w14:textId="77777777" w:rsidR="006C1496" w:rsidRDefault="006C1496" w:rsidP="00792344">
            <w:pPr>
              <w:rPr>
                <w:sz w:val="22"/>
              </w:rPr>
            </w:pPr>
          </w:p>
          <w:p w14:paraId="0D62C0A6" w14:textId="77777777" w:rsidR="006C1496" w:rsidRDefault="006C1496" w:rsidP="00792344">
            <w:pPr>
              <w:rPr>
                <w:sz w:val="22"/>
              </w:rPr>
            </w:pPr>
          </w:p>
          <w:p w14:paraId="77836D95" w14:textId="77777777" w:rsidR="006C1496" w:rsidRDefault="006C1496" w:rsidP="00792344">
            <w:pPr>
              <w:rPr>
                <w:sz w:val="22"/>
              </w:rPr>
            </w:pPr>
          </w:p>
          <w:p w14:paraId="291E45F0" w14:textId="77777777" w:rsidR="006C1496" w:rsidRDefault="006C1496" w:rsidP="00792344">
            <w:pPr>
              <w:rPr>
                <w:sz w:val="22"/>
              </w:rPr>
            </w:pPr>
          </w:p>
          <w:p w14:paraId="4E4A3BFB" w14:textId="77777777" w:rsidR="006C1496" w:rsidRPr="00113D8B" w:rsidRDefault="006C1496" w:rsidP="00792344">
            <w:pPr>
              <w:rPr>
                <w:sz w:val="22"/>
              </w:rPr>
            </w:pPr>
          </w:p>
        </w:tc>
      </w:tr>
    </w:tbl>
    <w:p w14:paraId="24D2CBEC" w14:textId="0B816899" w:rsidR="005B2B0A" w:rsidRDefault="005B2B0A" w:rsidP="00792344">
      <w:pPr>
        <w:pStyle w:val="Heading4"/>
      </w:pPr>
      <w:r>
        <w:t xml:space="preserve">360 or 90 Hours Per Student in Fall Semester </w:t>
      </w:r>
    </w:p>
    <w:p w14:paraId="2BF6604B" w14:textId="33A6C65B" w:rsidR="00202D2A" w:rsidRDefault="006C1496" w:rsidP="00217009">
      <w:r>
        <w:t xml:space="preserve">In contrast, Per-Pupil Revenue (Total Program Funding) is based </w:t>
      </w:r>
      <w:hyperlink r:id="rId17" w:anchor="page=18" w:history="1">
        <w:r w:rsidRPr="00DB4416">
          <w:rPr>
            <w:rStyle w:val="Hyperlink"/>
          </w:rPr>
          <w:t>on each individual student’s fall semester schedule</w:t>
        </w:r>
      </w:hyperlink>
      <w:r>
        <w:t xml:space="preserve">; each </w:t>
      </w:r>
      <w:r w:rsidRPr="00792344">
        <w:rPr>
          <w:b/>
          <w:bCs/>
          <w:i/>
          <w:iCs/>
        </w:rPr>
        <w:t>student</w:t>
      </w:r>
      <w:r>
        <w:t xml:space="preserve"> is required to be scheduled for 360 hours of instruction in fall semester to be full-time, or 90 hours to be part-time.</w:t>
      </w:r>
      <w:r w:rsidR="00202D2A">
        <w:t xml:space="preserve">  </w:t>
      </w:r>
    </w:p>
    <w:p w14:paraId="7948A4EE" w14:textId="17764140" w:rsidR="00F832D7" w:rsidRDefault="00202D2A" w:rsidP="00792344">
      <w:pPr>
        <w:spacing w:line="259" w:lineRule="auto"/>
        <w:rPr>
          <w:szCs w:val="24"/>
        </w:rPr>
      </w:pPr>
      <w:r w:rsidRPr="00202D2A">
        <w:rPr>
          <w:szCs w:val="24"/>
        </w:rPr>
        <w:t xml:space="preserve">The School Auditing Office recommends a specific </w:t>
      </w:r>
      <w:r>
        <w:rPr>
          <w:szCs w:val="24"/>
        </w:rPr>
        <w:t xml:space="preserve">approach to </w:t>
      </w:r>
      <w:hyperlink r:id="rId18" w:anchor="page=100" w:history="1">
        <w:r w:rsidRPr="00202D2A">
          <w:rPr>
            <w:rStyle w:val="Hyperlink"/>
            <w:szCs w:val="24"/>
          </w:rPr>
          <w:t>calendar &amp; bell schedule calculation</w:t>
        </w:r>
        <w:r>
          <w:rPr>
            <w:rStyle w:val="Hyperlink"/>
            <w:szCs w:val="24"/>
          </w:rPr>
          <w:t>s</w:t>
        </w:r>
        <w:r w:rsidRPr="00202D2A">
          <w:rPr>
            <w:rStyle w:val="Hyperlink"/>
            <w:szCs w:val="24"/>
          </w:rPr>
          <w:t>.</w:t>
        </w:r>
      </w:hyperlink>
      <w:r w:rsidRPr="00202D2A">
        <w:t xml:space="preserve"> 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5035"/>
        <w:gridCol w:w="5035"/>
      </w:tblGrid>
      <w:tr w:rsidR="00202D2A" w14:paraId="0FC40AC3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4ADE3BA2" w14:textId="0A903ADD" w:rsidR="00EA6853" w:rsidRPr="0006435B" w:rsidRDefault="00202D2A" w:rsidP="00EA6853">
            <w:pPr>
              <w:spacing w:line="259" w:lineRule="auto"/>
              <w:rPr>
                <w:rFonts w:asciiTheme="minorHAnsi" w:hAnsiTheme="minorHAnsi" w:cs="Arial"/>
                <w:b/>
                <w:szCs w:val="24"/>
              </w:rPr>
            </w:pPr>
            <w:r w:rsidRPr="00792344">
              <w:rPr>
                <w:b/>
                <w:bCs/>
              </w:rPr>
              <w:t>Does your organization use th</w:t>
            </w:r>
            <w:r>
              <w:rPr>
                <w:b/>
                <w:bCs/>
              </w:rPr>
              <w:t>e School Auditing Office’s recommended calculation</w:t>
            </w:r>
            <w:r w:rsidRPr="0079234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approach</w:t>
            </w:r>
            <w:r w:rsidRPr="00792344">
              <w:rPr>
                <w:b/>
                <w:bCs/>
                <w:szCs w:val="24"/>
              </w:rPr>
              <w:t xml:space="preserve">? </w:t>
            </w:r>
          </w:p>
        </w:tc>
        <w:tc>
          <w:tcPr>
            <w:tcW w:w="5035" w:type="dxa"/>
          </w:tcPr>
          <w:p w14:paraId="4AA28CFE" w14:textId="77777777" w:rsidR="00202D2A" w:rsidRDefault="00202D2A" w:rsidP="00792344"/>
          <w:p w14:paraId="5907CFA1" w14:textId="77777777" w:rsidR="00202D2A" w:rsidRDefault="00202D2A" w:rsidP="00792344"/>
          <w:p w14:paraId="1BB527C9" w14:textId="77777777" w:rsidR="00202D2A" w:rsidRDefault="00202D2A" w:rsidP="00792344"/>
        </w:tc>
      </w:tr>
      <w:tr w:rsidR="006C1496" w14:paraId="5D82BDB4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0BC78F1D" w14:textId="77777777" w:rsidR="00EA6853" w:rsidRDefault="00EA6853" w:rsidP="00792344">
            <w:pPr>
              <w:spacing w:line="259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If so:</w:t>
            </w:r>
          </w:p>
          <w:p w14:paraId="68B4AEB6" w14:textId="01406014" w:rsidR="006C1496" w:rsidRPr="0006435B" w:rsidRDefault="00202D2A" w:rsidP="00792344">
            <w:pPr>
              <w:spacing w:line="259" w:lineRule="auto"/>
              <w:ind w:left="420"/>
              <w:rPr>
                <w:rFonts w:asciiTheme="minorHAnsi" w:hAnsiTheme="minorHAnsi" w:cs="Arial"/>
                <w:b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>N</w:t>
            </w:r>
            <w:r w:rsidR="006C1496" w:rsidRPr="0006435B">
              <w:rPr>
                <w:rFonts w:asciiTheme="minorHAnsi" w:hAnsiTheme="minorHAnsi" w:cs="Arial"/>
                <w:b/>
                <w:szCs w:val="24"/>
              </w:rPr>
              <w:t>ame the person responsible for the 360/90 semester hour calculations.</w:t>
            </w:r>
          </w:p>
        </w:tc>
        <w:tc>
          <w:tcPr>
            <w:tcW w:w="5035" w:type="dxa"/>
          </w:tcPr>
          <w:p w14:paraId="28B30379" w14:textId="77777777" w:rsidR="006C1496" w:rsidRDefault="006C1496" w:rsidP="00792344"/>
          <w:p w14:paraId="1F84CD34" w14:textId="77777777" w:rsidR="00F832D7" w:rsidRDefault="00F832D7" w:rsidP="003C5C8F"/>
          <w:p w14:paraId="3FED8442" w14:textId="77777777" w:rsidR="003C5C8F" w:rsidRDefault="003C5C8F" w:rsidP="00792344"/>
          <w:p w14:paraId="769F6F6E" w14:textId="77777777" w:rsidR="00F832D7" w:rsidRDefault="00F832D7" w:rsidP="00792344"/>
        </w:tc>
      </w:tr>
      <w:tr w:rsidR="006C1496" w14:paraId="6F49EC1B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7BB48E36" w14:textId="4DA80DD0" w:rsidR="006C1496" w:rsidRPr="0006435B" w:rsidRDefault="006C1496" w:rsidP="00792344">
            <w:pPr>
              <w:spacing w:line="259" w:lineRule="auto"/>
              <w:ind w:left="420"/>
              <w:rPr>
                <w:rFonts w:asciiTheme="minorHAnsi" w:hAnsiTheme="minorHAnsi" w:cs="Arial"/>
                <w:b/>
                <w:szCs w:val="24"/>
              </w:rPr>
            </w:pPr>
            <w:r w:rsidRPr="0006435B">
              <w:rPr>
                <w:rFonts w:asciiTheme="minorHAnsi" w:hAnsiTheme="minorHAnsi" w:cs="Arial"/>
                <w:b/>
                <w:szCs w:val="24"/>
              </w:rPr>
              <w:t>What does that process look like?</w:t>
            </w:r>
          </w:p>
        </w:tc>
        <w:tc>
          <w:tcPr>
            <w:tcW w:w="5035" w:type="dxa"/>
          </w:tcPr>
          <w:p w14:paraId="2ED336CA" w14:textId="77777777" w:rsidR="006C1496" w:rsidRDefault="006C1496" w:rsidP="00792344"/>
          <w:p w14:paraId="58C09611" w14:textId="77777777" w:rsidR="006C1496" w:rsidRDefault="006C1496" w:rsidP="00792344"/>
        </w:tc>
      </w:tr>
      <w:tr w:rsidR="00202D2A" w14:paraId="05CBEA62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047E255D" w14:textId="77777777" w:rsidR="00EA6853" w:rsidRDefault="00202D2A" w:rsidP="00202D2A">
            <w:pPr>
              <w:spacing w:line="259" w:lineRule="auto"/>
              <w:rPr>
                <w:rFonts w:asciiTheme="minorHAnsi" w:hAnsiTheme="minorHAnsi" w:cs="Arial"/>
                <w:b/>
                <w:szCs w:val="24"/>
              </w:rPr>
            </w:pPr>
            <w:r w:rsidRPr="00792344">
              <w:rPr>
                <w:rFonts w:asciiTheme="minorHAnsi" w:hAnsiTheme="minorHAnsi" w:cs="Arial"/>
                <w:b/>
                <w:szCs w:val="24"/>
              </w:rPr>
              <w:t>If not:</w:t>
            </w:r>
          </w:p>
          <w:p w14:paraId="64FECB67" w14:textId="259F00B3" w:rsidR="00202D2A" w:rsidRDefault="00202D2A" w:rsidP="00792344">
            <w:pPr>
              <w:spacing w:line="259" w:lineRule="auto"/>
              <w:ind w:left="420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/>
                <w:szCs w:val="24"/>
              </w:rPr>
              <w:t>H</w:t>
            </w:r>
            <w:r w:rsidRPr="0006435B">
              <w:rPr>
                <w:rFonts w:asciiTheme="minorHAnsi" w:hAnsiTheme="minorHAnsi" w:cs="Arial"/>
                <w:b/>
                <w:szCs w:val="24"/>
              </w:rPr>
              <w:t>ow does your organization ensure students meet the 360/90 hour scheduled hour requirements for funding?</w:t>
            </w:r>
          </w:p>
        </w:tc>
        <w:tc>
          <w:tcPr>
            <w:tcW w:w="5035" w:type="dxa"/>
          </w:tcPr>
          <w:p w14:paraId="1B442DD3" w14:textId="77777777" w:rsidR="00202D2A" w:rsidRDefault="00202D2A" w:rsidP="00792344"/>
          <w:p w14:paraId="219EB82B" w14:textId="77777777" w:rsidR="00202D2A" w:rsidRDefault="00202D2A" w:rsidP="00792344"/>
          <w:p w14:paraId="610C0C28" w14:textId="77777777" w:rsidR="00202D2A" w:rsidRDefault="00202D2A" w:rsidP="00792344"/>
          <w:p w14:paraId="1DCE136C" w14:textId="77777777" w:rsidR="00202D2A" w:rsidRDefault="00202D2A" w:rsidP="00792344"/>
        </w:tc>
      </w:tr>
    </w:tbl>
    <w:p w14:paraId="5D16204B" w14:textId="5FD4DD5D" w:rsidR="0006435B" w:rsidRPr="00F832D7" w:rsidRDefault="0006435B" w:rsidP="006C1496">
      <w:pPr>
        <w:spacing w:before="240" w:line="278" w:lineRule="auto"/>
        <w:rPr>
          <w:bCs/>
        </w:rPr>
      </w:pPr>
    </w:p>
    <w:p w14:paraId="3A2877C1" w14:textId="37002A4A" w:rsidR="005B2B0A" w:rsidRDefault="005B2B0A" w:rsidP="00792344">
      <w:pPr>
        <w:pStyle w:val="Heading4"/>
      </w:pPr>
      <w:r w:rsidRPr="005B2B0A">
        <w:lastRenderedPageBreak/>
        <w:t>Periodic Data Collection: Instructional Days and Hours</w:t>
      </w:r>
    </w:p>
    <w:p w14:paraId="3A389D6B" w14:textId="34E1B331" w:rsidR="006C1496" w:rsidRDefault="006C1496" w:rsidP="00792344">
      <w:pPr>
        <w:spacing w:before="240" w:line="259" w:lineRule="auto"/>
      </w:pPr>
      <w:r>
        <w:t>Starting in 2025/2026, a new data collection will ask about instructional time. This is called the “</w:t>
      </w:r>
      <w:hyperlink r:id="rId19" w:history="1">
        <w:r w:rsidRPr="00DA71CA">
          <w:rPr>
            <w:rStyle w:val="Hyperlink"/>
          </w:rPr>
          <w:t>Periodic Data Collection: Instructional Days and Hours</w:t>
        </w:r>
      </w:hyperlink>
      <w:r w:rsidRPr="00DA71CA">
        <w:t xml:space="preserve"> </w:t>
      </w:r>
      <w:r>
        <w:t xml:space="preserve">“ and is different from the other two calculations above. 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5035"/>
        <w:gridCol w:w="5035"/>
      </w:tblGrid>
      <w:tr w:rsidR="006C1496" w14:paraId="5B637153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5325DD97" w14:textId="6D5A2489" w:rsidR="006C1496" w:rsidRPr="0006435B" w:rsidRDefault="006C1496" w:rsidP="009C5C82">
            <w:pPr>
              <w:spacing w:line="259" w:lineRule="auto"/>
              <w:rPr>
                <w:rFonts w:asciiTheme="minorHAnsi" w:hAnsiTheme="minorHAnsi" w:cs="Arial"/>
                <w:b/>
                <w:szCs w:val="24"/>
              </w:rPr>
            </w:pPr>
            <w:r w:rsidRPr="0006435B">
              <w:rPr>
                <w:rFonts w:asciiTheme="minorHAnsi" w:hAnsiTheme="minorHAnsi" w:cs="Arial"/>
                <w:b/>
                <w:szCs w:val="24"/>
              </w:rPr>
              <w:t>Name the person responsible for calculations for this new data collection.</w:t>
            </w:r>
          </w:p>
        </w:tc>
        <w:tc>
          <w:tcPr>
            <w:tcW w:w="5035" w:type="dxa"/>
          </w:tcPr>
          <w:p w14:paraId="14855FA5" w14:textId="77777777" w:rsidR="006C1496" w:rsidRDefault="006C1496" w:rsidP="00792344"/>
          <w:p w14:paraId="05E26BC8" w14:textId="77777777" w:rsidR="003C5C8F" w:rsidRDefault="003C5C8F" w:rsidP="00792344"/>
          <w:p w14:paraId="6EB2C604" w14:textId="77777777" w:rsidR="00F832D7" w:rsidRDefault="00F832D7" w:rsidP="006C1496">
            <w:pPr>
              <w:spacing w:before="240" w:line="259" w:lineRule="auto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5BCCC676" w14:textId="103456AA" w:rsidR="0006435B" w:rsidRDefault="0006435B" w:rsidP="00EB5A2D"/>
    <w:p w14:paraId="2BB3AB6D" w14:textId="59E25B13" w:rsidR="006C1496" w:rsidRDefault="006C1496" w:rsidP="006C1496">
      <w:pPr>
        <w:pStyle w:val="Heading2"/>
      </w:pPr>
      <w:r>
        <w:t>Contractual Education Providers</w:t>
      </w:r>
    </w:p>
    <w:p w14:paraId="0B66F366" w14:textId="4016627B" w:rsidR="006C1496" w:rsidRPr="00DA71CA" w:rsidRDefault="006C1496" w:rsidP="00792344">
      <w:pPr>
        <w:spacing w:line="259" w:lineRule="auto"/>
      </w:pPr>
      <w:r w:rsidRPr="00DA71CA">
        <w:t xml:space="preserve">List any </w:t>
      </w:r>
      <w:hyperlink r:id="rId20" w:anchor="page=53" w:history="1">
        <w:r w:rsidRPr="00BA1060">
          <w:rPr>
            <w:rStyle w:val="Hyperlink"/>
          </w:rPr>
          <w:t>contractors</w:t>
        </w:r>
      </w:hyperlink>
      <w:r w:rsidRPr="00DA71CA">
        <w:t xml:space="preserve"> your </w:t>
      </w:r>
      <w:r>
        <w:t>organization</w:t>
      </w:r>
      <w:r w:rsidRPr="00DA71CA">
        <w:t xml:space="preserve"> uses for educational services, including:</w:t>
      </w:r>
    </w:p>
    <w:p w14:paraId="07943C57" w14:textId="1E706D19" w:rsidR="006C1496" w:rsidRPr="00DA71CA" w:rsidRDefault="006C1496" w:rsidP="00792344">
      <w:pPr>
        <w:pStyle w:val="ListParagraph"/>
        <w:numPr>
          <w:ilvl w:val="0"/>
          <w:numId w:val="16"/>
        </w:numPr>
        <w:spacing w:line="259" w:lineRule="auto"/>
      </w:pPr>
      <w:r w:rsidRPr="00DA71CA">
        <w:t xml:space="preserve">Any colleges your organization uses for </w:t>
      </w:r>
      <w:hyperlink r:id="rId21" w:anchor="page=40" w:history="1">
        <w:r w:rsidRPr="00513C05">
          <w:rPr>
            <w:rStyle w:val="Hyperlink"/>
          </w:rPr>
          <w:t>Concurrent Enrollment</w:t>
        </w:r>
      </w:hyperlink>
      <w:r w:rsidRPr="00DA71CA">
        <w:t xml:space="preserve"> </w:t>
      </w:r>
      <w:r>
        <w:t>or other qualifying postsecondary courses</w:t>
      </w:r>
    </w:p>
    <w:p w14:paraId="5CDB967E" w14:textId="5167CFEF" w:rsidR="006C1496" w:rsidRDefault="006C1496" w:rsidP="00792344">
      <w:pPr>
        <w:pStyle w:val="ListParagraph"/>
        <w:numPr>
          <w:ilvl w:val="0"/>
          <w:numId w:val="16"/>
        </w:numPr>
        <w:spacing w:line="259" w:lineRule="auto"/>
      </w:pPr>
      <w:r w:rsidRPr="00DA71CA">
        <w:t xml:space="preserve">Contractors </w:t>
      </w:r>
      <w:r>
        <w:t xml:space="preserve">your organization pays to </w:t>
      </w:r>
      <w:r w:rsidRPr="00DA71CA">
        <w:t xml:space="preserve">offer </w:t>
      </w:r>
      <w:hyperlink r:id="rId22" w:anchor="page=62" w:history="1">
        <w:r w:rsidRPr="00BA1060">
          <w:rPr>
            <w:rStyle w:val="Hyperlink"/>
          </w:rPr>
          <w:t>home school enrichment programs</w:t>
        </w:r>
      </w:hyperlink>
      <w:r w:rsidRPr="00DA71CA">
        <w:t xml:space="preserve"> or </w:t>
      </w:r>
      <w:hyperlink r:id="rId23" w:anchor="page=94" w:history="1">
        <w:r w:rsidRPr="00BA1060">
          <w:rPr>
            <w:rStyle w:val="Hyperlink"/>
          </w:rPr>
          <w:t>Transition programs</w:t>
        </w:r>
      </w:hyperlink>
      <w:r>
        <w:t xml:space="preserve"> (including BOCES)</w:t>
      </w:r>
    </w:p>
    <w:p w14:paraId="6F294526" w14:textId="77777777" w:rsidR="006C1496" w:rsidRDefault="006C1496" w:rsidP="00792344">
      <w:pPr>
        <w:pStyle w:val="ListParagraph"/>
        <w:numPr>
          <w:ilvl w:val="0"/>
          <w:numId w:val="16"/>
        </w:numPr>
        <w:spacing w:after="0" w:line="259" w:lineRule="auto"/>
      </w:pPr>
      <w:r w:rsidRPr="00DA71CA">
        <w:t>Any other third-party entities that provide student instruction that would be included in instructional time calculations for funding purposes</w:t>
      </w:r>
    </w:p>
    <w:p w14:paraId="550B357A" w14:textId="4EA38D93" w:rsidR="006C1496" w:rsidRDefault="006C1496" w:rsidP="00792344">
      <w:pPr>
        <w:pStyle w:val="ListParagraph"/>
        <w:numPr>
          <w:ilvl w:val="0"/>
          <w:numId w:val="16"/>
        </w:numPr>
        <w:spacing w:after="0" w:line="278" w:lineRule="auto"/>
      </w:pPr>
      <w:r w:rsidRPr="000768EB">
        <w:t xml:space="preserve">(Consider: </w:t>
      </w:r>
      <w:r>
        <w:t xml:space="preserve">contractors used by </w:t>
      </w:r>
      <w:r w:rsidRPr="000768EB">
        <w:t>charter schools, AECs, etc., if any.)</w:t>
      </w:r>
    </w:p>
    <w:tbl>
      <w:tblPr>
        <w:tblStyle w:val="TableGrid"/>
        <w:tblpPr w:leftFromText="180" w:rightFromText="180" w:vertAnchor="text" w:horzAnchor="margin" w:tblpY="370"/>
        <w:tblW w:w="0" w:type="auto"/>
        <w:tblLook w:val="04A0" w:firstRow="1" w:lastRow="0" w:firstColumn="1" w:lastColumn="0" w:noHBand="0" w:noVBand="1"/>
      </w:tblPr>
      <w:tblGrid>
        <w:gridCol w:w="2515"/>
        <w:gridCol w:w="1105"/>
        <w:gridCol w:w="2326"/>
        <w:gridCol w:w="2779"/>
        <w:gridCol w:w="1345"/>
      </w:tblGrid>
      <w:tr w:rsidR="006C1496" w14:paraId="26CBC328" w14:textId="77777777" w:rsidTr="00792344">
        <w:trPr>
          <w:trHeight w:val="1007"/>
        </w:trPr>
        <w:tc>
          <w:tcPr>
            <w:tcW w:w="2515" w:type="dxa"/>
            <w:shd w:val="clear" w:color="auto" w:fill="E7DAE3" w:themeFill="accent1" w:themeFillTint="33"/>
          </w:tcPr>
          <w:p w14:paraId="049F15EA" w14:textId="77777777" w:rsidR="006C1496" w:rsidRPr="00F832D7" w:rsidRDefault="006C1496" w:rsidP="006C1496">
            <w:pPr>
              <w:spacing w:line="259" w:lineRule="auto"/>
              <w:rPr>
                <w:b/>
                <w:bCs/>
              </w:rPr>
            </w:pPr>
            <w:r w:rsidRPr="00F832D7">
              <w:rPr>
                <w:b/>
                <w:bCs/>
              </w:rPr>
              <w:t>Name</w:t>
            </w:r>
          </w:p>
        </w:tc>
        <w:tc>
          <w:tcPr>
            <w:tcW w:w="1105" w:type="dxa"/>
            <w:shd w:val="clear" w:color="auto" w:fill="E7DAE3" w:themeFill="accent1" w:themeFillTint="33"/>
          </w:tcPr>
          <w:p w14:paraId="66185958" w14:textId="77777777" w:rsidR="006C1496" w:rsidRPr="00F832D7" w:rsidRDefault="006C1496" w:rsidP="006C1496">
            <w:pPr>
              <w:spacing w:line="259" w:lineRule="auto"/>
              <w:rPr>
                <w:b/>
                <w:bCs/>
              </w:rPr>
            </w:pPr>
            <w:r w:rsidRPr="00F832D7">
              <w:rPr>
                <w:b/>
                <w:bCs/>
              </w:rPr>
              <w:t>New this year?</w:t>
            </w:r>
          </w:p>
        </w:tc>
        <w:tc>
          <w:tcPr>
            <w:tcW w:w="2326" w:type="dxa"/>
            <w:shd w:val="clear" w:color="auto" w:fill="E7DAE3" w:themeFill="accent1" w:themeFillTint="33"/>
          </w:tcPr>
          <w:p w14:paraId="4F286CAB" w14:textId="77777777" w:rsidR="006C1496" w:rsidRPr="00F832D7" w:rsidRDefault="006C1496" w:rsidP="006C1496">
            <w:pPr>
              <w:spacing w:line="259" w:lineRule="auto"/>
              <w:rPr>
                <w:b/>
                <w:bCs/>
              </w:rPr>
            </w:pPr>
            <w:r w:rsidRPr="00F832D7">
              <w:rPr>
                <w:b/>
                <w:bCs/>
              </w:rPr>
              <w:t>Link to the contractor’s website</w:t>
            </w:r>
          </w:p>
        </w:tc>
        <w:tc>
          <w:tcPr>
            <w:tcW w:w="2779" w:type="dxa"/>
            <w:shd w:val="clear" w:color="auto" w:fill="E7DAE3" w:themeFill="accent1" w:themeFillTint="33"/>
          </w:tcPr>
          <w:p w14:paraId="29C14722" w14:textId="77777777" w:rsidR="003C5C8F" w:rsidRDefault="006C1496" w:rsidP="006C1496">
            <w:pPr>
              <w:spacing w:line="259" w:lineRule="auto"/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Briefly describe the educational services provided </w:t>
            </w:r>
          </w:p>
          <w:p w14:paraId="5CDDC4F2" w14:textId="0B0068CD" w:rsidR="006C1496" w:rsidRPr="00F832D7" w:rsidRDefault="006C1496" w:rsidP="006C1496">
            <w:pPr>
              <w:spacing w:line="259" w:lineRule="auto"/>
              <w:rPr>
                <w:b/>
                <w:bCs/>
              </w:rPr>
            </w:pPr>
            <w:r w:rsidRPr="00792344">
              <w:t>(10 words or so)</w:t>
            </w:r>
          </w:p>
        </w:tc>
        <w:tc>
          <w:tcPr>
            <w:tcW w:w="1345" w:type="dxa"/>
            <w:shd w:val="clear" w:color="auto" w:fill="E7DAE3" w:themeFill="accent1" w:themeFillTint="33"/>
          </w:tcPr>
          <w:p w14:paraId="42D9562D" w14:textId="77777777" w:rsidR="006C1496" w:rsidRPr="00F832D7" w:rsidRDefault="006C1496" w:rsidP="006C1496">
            <w:pPr>
              <w:spacing w:line="259" w:lineRule="auto"/>
              <w:rPr>
                <w:b/>
                <w:bCs/>
              </w:rPr>
            </w:pPr>
            <w:r w:rsidRPr="00F832D7">
              <w:rPr>
                <w:b/>
                <w:bCs/>
              </w:rPr>
              <w:t>In person or online?</w:t>
            </w:r>
          </w:p>
        </w:tc>
      </w:tr>
      <w:tr w:rsidR="00C11C9F" w14:paraId="517D6D1E" w14:textId="77777777" w:rsidTr="003C5C8F">
        <w:tc>
          <w:tcPr>
            <w:tcW w:w="2515" w:type="dxa"/>
          </w:tcPr>
          <w:p w14:paraId="77446E6A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174CC981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77DB0A0A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291D19F8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5C7A0E24" w14:textId="77777777" w:rsidR="00C11C9F" w:rsidRDefault="00C11C9F" w:rsidP="003C5C8F">
            <w:pPr>
              <w:rPr>
                <w:highlight w:val="cyan"/>
              </w:rPr>
            </w:pPr>
          </w:p>
        </w:tc>
      </w:tr>
      <w:tr w:rsidR="00C11C9F" w14:paraId="119B35F9" w14:textId="77777777" w:rsidTr="003C5C8F">
        <w:tc>
          <w:tcPr>
            <w:tcW w:w="2515" w:type="dxa"/>
          </w:tcPr>
          <w:p w14:paraId="53D00345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6E1A5311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02F1ADB0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0CA0EBD1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14837138" w14:textId="77777777" w:rsidR="00C11C9F" w:rsidRDefault="00C11C9F" w:rsidP="003C5C8F">
            <w:pPr>
              <w:rPr>
                <w:highlight w:val="cyan"/>
              </w:rPr>
            </w:pPr>
          </w:p>
        </w:tc>
      </w:tr>
      <w:tr w:rsidR="00C11C9F" w14:paraId="27151F99" w14:textId="77777777" w:rsidTr="003C5C8F">
        <w:tc>
          <w:tcPr>
            <w:tcW w:w="2515" w:type="dxa"/>
          </w:tcPr>
          <w:p w14:paraId="0A724460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5CB5C777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44B20559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7C83F2B5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6D02FF9D" w14:textId="77777777" w:rsidR="00C11C9F" w:rsidRDefault="00C11C9F" w:rsidP="003C5C8F">
            <w:pPr>
              <w:rPr>
                <w:highlight w:val="cyan"/>
              </w:rPr>
            </w:pPr>
          </w:p>
        </w:tc>
      </w:tr>
      <w:tr w:rsidR="00C11C9F" w14:paraId="3FCA652D" w14:textId="77777777" w:rsidTr="003C5C8F">
        <w:tc>
          <w:tcPr>
            <w:tcW w:w="2515" w:type="dxa"/>
          </w:tcPr>
          <w:p w14:paraId="706A0A45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2F18E32B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68CFA3E3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00CF2F4F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27569622" w14:textId="77777777" w:rsidR="00C11C9F" w:rsidRDefault="00C11C9F" w:rsidP="003C5C8F">
            <w:pPr>
              <w:rPr>
                <w:highlight w:val="cyan"/>
              </w:rPr>
            </w:pPr>
          </w:p>
        </w:tc>
      </w:tr>
      <w:tr w:rsidR="00C11C9F" w14:paraId="76EC0026" w14:textId="77777777" w:rsidTr="003C5C8F">
        <w:tc>
          <w:tcPr>
            <w:tcW w:w="2515" w:type="dxa"/>
          </w:tcPr>
          <w:p w14:paraId="529857FC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39743E9B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3B9294E7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01673E89" w14:textId="77777777" w:rsidR="00C11C9F" w:rsidRDefault="00C11C9F" w:rsidP="003C5C8F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70D6AE5C" w14:textId="77777777" w:rsidR="00C11C9F" w:rsidRDefault="00C11C9F" w:rsidP="003C5C8F">
            <w:pPr>
              <w:rPr>
                <w:highlight w:val="cyan"/>
              </w:rPr>
            </w:pPr>
          </w:p>
        </w:tc>
      </w:tr>
      <w:tr w:rsidR="006C1496" w14:paraId="7F679BE6" w14:textId="77777777" w:rsidTr="00792344">
        <w:tc>
          <w:tcPr>
            <w:tcW w:w="2515" w:type="dxa"/>
          </w:tcPr>
          <w:p w14:paraId="720AA1F5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1CF41856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5B56571C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1A58AC09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56CC8719" w14:textId="77777777" w:rsidR="006C1496" w:rsidRDefault="006C1496" w:rsidP="00792344">
            <w:pPr>
              <w:rPr>
                <w:highlight w:val="cyan"/>
              </w:rPr>
            </w:pPr>
          </w:p>
        </w:tc>
      </w:tr>
      <w:tr w:rsidR="006C1496" w14:paraId="20B25123" w14:textId="77777777" w:rsidTr="00792344">
        <w:tc>
          <w:tcPr>
            <w:tcW w:w="2515" w:type="dxa"/>
          </w:tcPr>
          <w:p w14:paraId="44D4D43E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33DF3AF2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15E52963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13717BC8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03A65FB5" w14:textId="77777777" w:rsidR="006C1496" w:rsidRDefault="006C1496" w:rsidP="00792344">
            <w:pPr>
              <w:rPr>
                <w:highlight w:val="cyan"/>
              </w:rPr>
            </w:pPr>
          </w:p>
        </w:tc>
      </w:tr>
      <w:tr w:rsidR="006C1496" w14:paraId="65BDA9B4" w14:textId="77777777" w:rsidTr="00792344">
        <w:tc>
          <w:tcPr>
            <w:tcW w:w="2515" w:type="dxa"/>
          </w:tcPr>
          <w:p w14:paraId="73DF6FE6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5DD4AFA2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4362B50A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3CC81CA5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63FFC1E0" w14:textId="77777777" w:rsidR="006C1496" w:rsidRDefault="006C1496" w:rsidP="00792344">
            <w:pPr>
              <w:rPr>
                <w:highlight w:val="cyan"/>
              </w:rPr>
            </w:pPr>
          </w:p>
        </w:tc>
      </w:tr>
      <w:tr w:rsidR="006C1496" w14:paraId="1BD09620" w14:textId="77777777" w:rsidTr="00792344">
        <w:tc>
          <w:tcPr>
            <w:tcW w:w="2515" w:type="dxa"/>
          </w:tcPr>
          <w:p w14:paraId="38245DD8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6631002F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00E0E751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4F16B28A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34CC471B" w14:textId="77777777" w:rsidR="006C1496" w:rsidRDefault="006C1496" w:rsidP="00792344">
            <w:pPr>
              <w:rPr>
                <w:highlight w:val="cyan"/>
              </w:rPr>
            </w:pPr>
          </w:p>
        </w:tc>
      </w:tr>
      <w:tr w:rsidR="006C1496" w14:paraId="4E4771C7" w14:textId="77777777" w:rsidTr="00792344">
        <w:tc>
          <w:tcPr>
            <w:tcW w:w="2515" w:type="dxa"/>
          </w:tcPr>
          <w:p w14:paraId="2C1C0FC2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105" w:type="dxa"/>
          </w:tcPr>
          <w:p w14:paraId="4B955FEA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326" w:type="dxa"/>
          </w:tcPr>
          <w:p w14:paraId="3C8D7710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2779" w:type="dxa"/>
          </w:tcPr>
          <w:p w14:paraId="1A1D7F99" w14:textId="77777777" w:rsidR="006C1496" w:rsidRDefault="006C1496" w:rsidP="00792344">
            <w:pPr>
              <w:rPr>
                <w:highlight w:val="cyan"/>
              </w:rPr>
            </w:pPr>
          </w:p>
        </w:tc>
        <w:tc>
          <w:tcPr>
            <w:tcW w:w="1345" w:type="dxa"/>
          </w:tcPr>
          <w:p w14:paraId="78B4E1CD" w14:textId="77777777" w:rsidR="006C1496" w:rsidRDefault="006C1496" w:rsidP="00792344">
            <w:pPr>
              <w:rPr>
                <w:highlight w:val="cyan"/>
              </w:rPr>
            </w:pPr>
          </w:p>
        </w:tc>
      </w:tr>
    </w:tbl>
    <w:p w14:paraId="7BA52161" w14:textId="17E0F5CE" w:rsidR="006C1496" w:rsidRDefault="006C1496" w:rsidP="00792344">
      <w:pPr>
        <w:spacing w:before="240"/>
      </w:pPr>
      <w:r>
        <w:t>*</w:t>
      </w:r>
      <w:r w:rsidR="00BA1060">
        <w:t xml:space="preserve"> </w:t>
      </w:r>
      <w:r>
        <w:t xml:space="preserve">If you have more than </w:t>
      </w:r>
      <w:r w:rsidR="00C11C9F">
        <w:t>10</w:t>
      </w:r>
      <w:r>
        <w:t xml:space="preserve">, </w:t>
      </w:r>
      <w:r w:rsidR="00202D2A">
        <w:t>please</w:t>
      </w:r>
      <w:r w:rsidR="00F832D7">
        <w:t xml:space="preserve"> insert additional rows</w:t>
      </w:r>
      <w:r>
        <w:t>.</w:t>
      </w:r>
    </w:p>
    <w:p w14:paraId="69F4F362" w14:textId="347CF8A3" w:rsidR="006C1496" w:rsidRDefault="006C1496">
      <w:pPr>
        <w:spacing w:line="259" w:lineRule="auto"/>
      </w:pPr>
      <w:r>
        <w:br w:type="page"/>
      </w:r>
    </w:p>
    <w:p w14:paraId="545452E3" w14:textId="76F5C305" w:rsidR="006C1496" w:rsidRDefault="006C1496" w:rsidP="0006435B">
      <w:pPr>
        <w:pStyle w:val="Heading2"/>
      </w:pPr>
      <w:r>
        <w:lastRenderedPageBreak/>
        <w:t>Programming</w:t>
      </w:r>
    </w:p>
    <w:p w14:paraId="1DAD5C8D" w14:textId="33ECB9E2" w:rsidR="0006435B" w:rsidRDefault="0006435B" w:rsidP="0006435B">
      <w:pPr>
        <w:pStyle w:val="Heading3"/>
      </w:pPr>
      <w:r>
        <w:t>Hom</w:t>
      </w:r>
      <w:r w:rsidR="00F832D7">
        <w:t>e</w:t>
      </w:r>
      <w:r w:rsidR="00BA1060">
        <w:t>-</w:t>
      </w:r>
      <w:r w:rsidR="00F832D7">
        <w:t>s</w:t>
      </w:r>
      <w:r>
        <w:t>chool Services</w:t>
      </w:r>
    </w:p>
    <w:p w14:paraId="345D8BDC" w14:textId="29253F37" w:rsidR="00202D2A" w:rsidRPr="00202D2A" w:rsidRDefault="00EA6853" w:rsidP="00792344">
      <w:r w:rsidRPr="00EA6853">
        <w:t xml:space="preserve">A </w:t>
      </w:r>
      <w:hyperlink r:id="rId24" w:anchor="page=86" w:history="1">
        <w:r w:rsidRPr="00BA1060">
          <w:rPr>
            <w:rStyle w:val="Hyperlink"/>
          </w:rPr>
          <w:t>home-school student</w:t>
        </w:r>
      </w:hyperlink>
      <w:r w:rsidRPr="00EA6853">
        <w:t xml:space="preserve"> is a pupil receiving education under a non-public, home-based educational program where the parent or guardian (not the district) has taken on the primary responsibility for providing the student’s education in a home setting.</w:t>
      </w:r>
      <w:r>
        <w:t xml:space="preserve"> </w:t>
      </w:r>
      <w:r w:rsidR="00BA1060">
        <w:t>Districts may offer a variety of services to home-school students.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06435B" w14:paraId="649EA264" w14:textId="77777777" w:rsidTr="0006435B">
        <w:tc>
          <w:tcPr>
            <w:tcW w:w="5035" w:type="dxa"/>
            <w:shd w:val="clear" w:color="auto" w:fill="E7DAE3" w:themeFill="accent1" w:themeFillTint="33"/>
          </w:tcPr>
          <w:p w14:paraId="360CE50C" w14:textId="04991BE8" w:rsidR="003C5C8F" w:rsidRPr="00A27C38" w:rsidRDefault="0006435B" w:rsidP="002D62E0">
            <w:pPr>
              <w:spacing w:after="120"/>
              <w:rPr>
                <w:b/>
                <w:bCs/>
              </w:rPr>
            </w:pPr>
            <w:r w:rsidRPr="00A27C38">
              <w:rPr>
                <w:b/>
                <w:bCs/>
              </w:rPr>
              <w:t>Do any home</w:t>
            </w:r>
            <w:r w:rsidR="00BA1060" w:rsidRPr="00A27C38">
              <w:rPr>
                <w:b/>
                <w:bCs/>
              </w:rPr>
              <w:t>-</w:t>
            </w:r>
            <w:r w:rsidRPr="00A27C38">
              <w:rPr>
                <w:b/>
                <w:bCs/>
              </w:rPr>
              <w:t>school students come to your school(s) to participate in regular classes with brick-and-mortar students?</w:t>
            </w:r>
          </w:p>
          <w:p w14:paraId="7F5E6ED3" w14:textId="2C42A79E" w:rsidR="0006435B" w:rsidRPr="00A27C38" w:rsidRDefault="0006435B" w:rsidP="0006435B">
            <w:pPr>
              <w:rPr>
                <w:b/>
                <w:bCs/>
              </w:rPr>
            </w:pPr>
            <w:r w:rsidRPr="00A27C38">
              <w:rPr>
                <w:b/>
                <w:bCs/>
              </w:rPr>
              <w:t>If so, briefly describe the services provided to these students.</w:t>
            </w:r>
          </w:p>
        </w:tc>
        <w:tc>
          <w:tcPr>
            <w:tcW w:w="5035" w:type="dxa"/>
          </w:tcPr>
          <w:p w14:paraId="1DFAAE55" w14:textId="77777777" w:rsidR="0006435B" w:rsidRDefault="0006435B" w:rsidP="003C5C8F"/>
          <w:p w14:paraId="42ADCA73" w14:textId="77777777" w:rsidR="00F832D7" w:rsidRDefault="00F832D7" w:rsidP="003C5C8F"/>
          <w:p w14:paraId="43B067B8" w14:textId="77777777" w:rsidR="00F832D7" w:rsidRDefault="00F832D7" w:rsidP="003C5C8F"/>
          <w:p w14:paraId="73850A4C" w14:textId="77777777" w:rsidR="00F832D7" w:rsidRDefault="00F832D7" w:rsidP="003C5C8F"/>
          <w:p w14:paraId="4DC586A8" w14:textId="77777777" w:rsidR="00F832D7" w:rsidRDefault="00F832D7" w:rsidP="003C5C8F"/>
          <w:p w14:paraId="64CE97B3" w14:textId="77777777" w:rsidR="00F832D7" w:rsidRDefault="00F832D7" w:rsidP="003C5C8F"/>
        </w:tc>
      </w:tr>
      <w:tr w:rsidR="0006435B" w14:paraId="1AEC3AB8" w14:textId="77777777" w:rsidTr="0006435B">
        <w:tc>
          <w:tcPr>
            <w:tcW w:w="5035" w:type="dxa"/>
            <w:shd w:val="clear" w:color="auto" w:fill="E7DAE3" w:themeFill="accent1" w:themeFillTint="33"/>
          </w:tcPr>
          <w:p w14:paraId="21D85BBD" w14:textId="3B3CB227" w:rsidR="003C5C8F" w:rsidRPr="00A27C38" w:rsidRDefault="0006435B" w:rsidP="002D62E0">
            <w:pPr>
              <w:spacing w:after="120"/>
              <w:rPr>
                <w:b/>
                <w:bCs/>
              </w:rPr>
            </w:pPr>
            <w:r w:rsidRPr="00A27C38">
              <w:rPr>
                <w:b/>
                <w:bCs/>
              </w:rPr>
              <w:t>Do any home</w:t>
            </w:r>
            <w:r w:rsidR="00BA1060" w:rsidRPr="00A27C38">
              <w:rPr>
                <w:b/>
                <w:bCs/>
              </w:rPr>
              <w:t>-</w:t>
            </w:r>
            <w:r w:rsidRPr="00A27C38">
              <w:rPr>
                <w:b/>
                <w:bCs/>
              </w:rPr>
              <w:t xml:space="preserve">school students enroll in your online school(s) or program(s) for regular online courses? </w:t>
            </w:r>
          </w:p>
          <w:p w14:paraId="34C8B38A" w14:textId="58431DBA" w:rsidR="0006435B" w:rsidRPr="00A27C38" w:rsidRDefault="0006435B" w:rsidP="002D62E0">
            <w:pPr>
              <w:spacing w:after="120"/>
              <w:rPr>
                <w:b/>
                <w:bCs/>
              </w:rPr>
            </w:pPr>
            <w:r w:rsidRPr="00A27C38">
              <w:rPr>
                <w:b/>
                <w:bCs/>
              </w:rPr>
              <w:t>If so, briefly describe the services provided to these students.</w:t>
            </w:r>
          </w:p>
        </w:tc>
        <w:tc>
          <w:tcPr>
            <w:tcW w:w="5035" w:type="dxa"/>
          </w:tcPr>
          <w:p w14:paraId="4F8A992A" w14:textId="77777777" w:rsidR="0006435B" w:rsidRDefault="0006435B" w:rsidP="003C5C8F"/>
          <w:p w14:paraId="3A5063F1" w14:textId="77777777" w:rsidR="00F832D7" w:rsidRDefault="00F832D7" w:rsidP="003C5C8F"/>
          <w:p w14:paraId="548F67C4" w14:textId="77777777" w:rsidR="00F832D7" w:rsidRDefault="00F832D7" w:rsidP="003C5C8F"/>
          <w:p w14:paraId="679CA013" w14:textId="77777777" w:rsidR="00F832D7" w:rsidRDefault="00F832D7" w:rsidP="003C5C8F"/>
          <w:p w14:paraId="27BBF4D1" w14:textId="77777777" w:rsidR="00F832D7" w:rsidRDefault="00F832D7" w:rsidP="003C5C8F"/>
          <w:p w14:paraId="129C8D7A" w14:textId="77777777" w:rsidR="00F832D7" w:rsidRDefault="00F832D7" w:rsidP="003C5C8F"/>
        </w:tc>
      </w:tr>
      <w:tr w:rsidR="0006435B" w14:paraId="7EBA6399" w14:textId="77777777" w:rsidTr="0006435B">
        <w:tc>
          <w:tcPr>
            <w:tcW w:w="5035" w:type="dxa"/>
            <w:shd w:val="clear" w:color="auto" w:fill="E7DAE3" w:themeFill="accent1" w:themeFillTint="33"/>
          </w:tcPr>
          <w:p w14:paraId="19D1CEC9" w14:textId="72165F0E" w:rsidR="003C5C8F" w:rsidRDefault="0006435B" w:rsidP="002D62E0">
            <w:pPr>
              <w:spacing w:after="120"/>
              <w:rPr>
                <w:b/>
                <w:bCs/>
              </w:rPr>
            </w:pPr>
            <w:r w:rsidRPr="0006435B">
              <w:rPr>
                <w:b/>
                <w:bCs/>
              </w:rPr>
              <w:t>Do any home</w:t>
            </w:r>
            <w:r w:rsidR="00BA1060">
              <w:rPr>
                <w:b/>
                <w:bCs/>
              </w:rPr>
              <w:t>-</w:t>
            </w:r>
            <w:r w:rsidRPr="0006435B">
              <w:rPr>
                <w:b/>
                <w:bCs/>
              </w:rPr>
              <w:t xml:space="preserve">school students enroll with your </w:t>
            </w:r>
            <w:r w:rsidR="00BA1060">
              <w:rPr>
                <w:b/>
                <w:bCs/>
              </w:rPr>
              <w:t>organization</w:t>
            </w:r>
            <w:r w:rsidR="00BA1060" w:rsidRPr="0006435B">
              <w:rPr>
                <w:b/>
                <w:bCs/>
              </w:rPr>
              <w:t xml:space="preserve"> </w:t>
            </w:r>
            <w:r w:rsidRPr="0006435B">
              <w:rPr>
                <w:b/>
                <w:bCs/>
              </w:rPr>
              <w:t xml:space="preserve">in order to participate in a separate homeschool enrichment program (that is not available to regular students)? </w:t>
            </w:r>
          </w:p>
          <w:p w14:paraId="73955D90" w14:textId="11AFA175" w:rsidR="0006435B" w:rsidRPr="0006435B" w:rsidRDefault="0006435B" w:rsidP="002D62E0">
            <w:pPr>
              <w:spacing w:after="120"/>
              <w:rPr>
                <w:b/>
                <w:bCs/>
              </w:rPr>
            </w:pPr>
            <w:r w:rsidRPr="0006435B">
              <w:rPr>
                <w:b/>
                <w:bCs/>
              </w:rPr>
              <w:t>If so, briefly describe the services provided to these students.</w:t>
            </w:r>
          </w:p>
        </w:tc>
        <w:tc>
          <w:tcPr>
            <w:tcW w:w="5035" w:type="dxa"/>
          </w:tcPr>
          <w:p w14:paraId="575A5B58" w14:textId="77777777" w:rsidR="0006435B" w:rsidRDefault="0006435B" w:rsidP="003C5C8F"/>
          <w:p w14:paraId="40B90609" w14:textId="77777777" w:rsidR="00F832D7" w:rsidRDefault="00F832D7" w:rsidP="003C5C8F"/>
          <w:p w14:paraId="001E73B8" w14:textId="77777777" w:rsidR="00F832D7" w:rsidRDefault="00F832D7" w:rsidP="003C5C8F"/>
          <w:p w14:paraId="10894A10" w14:textId="77777777" w:rsidR="00F832D7" w:rsidRDefault="00F832D7" w:rsidP="003C5C8F"/>
          <w:p w14:paraId="4CBB3CB1" w14:textId="77777777" w:rsidR="00F832D7" w:rsidRDefault="00F832D7" w:rsidP="003C5C8F"/>
          <w:p w14:paraId="26813121" w14:textId="77777777" w:rsidR="00F832D7" w:rsidRDefault="00F832D7" w:rsidP="003C5C8F"/>
          <w:p w14:paraId="44334A68" w14:textId="77777777" w:rsidR="00F832D7" w:rsidRDefault="00F832D7" w:rsidP="003C5C8F"/>
        </w:tc>
      </w:tr>
      <w:tr w:rsidR="0006435B" w14:paraId="3132FC1D" w14:textId="77777777" w:rsidTr="0006435B">
        <w:tc>
          <w:tcPr>
            <w:tcW w:w="5035" w:type="dxa"/>
            <w:shd w:val="clear" w:color="auto" w:fill="E7DAE3" w:themeFill="accent1" w:themeFillTint="33"/>
          </w:tcPr>
          <w:p w14:paraId="4F8BF365" w14:textId="601F929E" w:rsidR="0006435B" w:rsidRPr="0006435B" w:rsidRDefault="0006435B" w:rsidP="0006435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Describe any other </w:t>
            </w:r>
            <w:r w:rsidR="00F832D7">
              <w:rPr>
                <w:b/>
                <w:bCs/>
              </w:rPr>
              <w:t>home</w:t>
            </w:r>
            <w:r w:rsidR="00BA1060">
              <w:rPr>
                <w:b/>
                <w:bCs/>
              </w:rPr>
              <w:t>-</w:t>
            </w:r>
            <w:r w:rsidR="00F832D7">
              <w:rPr>
                <w:b/>
                <w:bCs/>
              </w:rPr>
              <w:t>school services that are provided to students by your organization.</w:t>
            </w:r>
          </w:p>
        </w:tc>
        <w:tc>
          <w:tcPr>
            <w:tcW w:w="5035" w:type="dxa"/>
          </w:tcPr>
          <w:p w14:paraId="64E670FE" w14:textId="77777777" w:rsidR="0006435B" w:rsidRDefault="0006435B" w:rsidP="003C5C8F"/>
          <w:p w14:paraId="31F12B07" w14:textId="77777777" w:rsidR="00F832D7" w:rsidRDefault="00F832D7" w:rsidP="003C5C8F"/>
          <w:p w14:paraId="6A8396DB" w14:textId="77777777" w:rsidR="00F832D7" w:rsidRDefault="00F832D7" w:rsidP="003C5C8F"/>
          <w:p w14:paraId="47054B9F" w14:textId="77777777" w:rsidR="00F832D7" w:rsidRDefault="00F832D7" w:rsidP="003C5C8F"/>
        </w:tc>
      </w:tr>
    </w:tbl>
    <w:p w14:paraId="4F3C6097" w14:textId="44B32A51" w:rsidR="00F832D7" w:rsidRDefault="00F832D7" w:rsidP="00F832D7">
      <w:pPr>
        <w:pStyle w:val="Heading3"/>
      </w:pPr>
      <w:r>
        <w:t xml:space="preserve">Alternative Instruction </w:t>
      </w:r>
      <w:r w:rsidR="00D35A35">
        <w:t xml:space="preserve">Courses </w:t>
      </w:r>
      <w:r>
        <w:t>for Brick-and-Mortar Students</w:t>
      </w:r>
    </w:p>
    <w:p w14:paraId="57CCEBD0" w14:textId="46C748EA" w:rsidR="00EA6853" w:rsidRPr="00EA6853" w:rsidRDefault="00EA6853" w:rsidP="00792344">
      <w:r>
        <w:t xml:space="preserve">The questions in this section about the </w:t>
      </w:r>
      <w:hyperlink r:id="rId25" w:anchor="page=25" w:history="1">
        <w:r w:rsidR="00BA1060" w:rsidRPr="00BA1060">
          <w:rPr>
            <w:rStyle w:val="Hyperlink"/>
          </w:rPr>
          <w:t>Alternative Teacher-Pupil Instruction Courses</w:t>
        </w:r>
      </w:hyperlink>
      <w:r>
        <w:t xml:space="preserve"> only apply to brick-and-mortar students with a funding code of 80, 82, or 85. Colorado public online schools and programs are addressed in the next section.</w:t>
      </w:r>
    </w:p>
    <w:p w14:paraId="38B2AB5B" w14:textId="57B97F56" w:rsidR="003C5C8F" w:rsidRPr="003C5C8F" w:rsidRDefault="00F832D7" w:rsidP="003C5C8F">
      <w:pPr>
        <w:pStyle w:val="Heading4"/>
      </w:pPr>
      <w:r>
        <w:t xml:space="preserve">Supplemental Online </w:t>
      </w:r>
      <w:r w:rsidR="003C5C8F">
        <w:t>Courses</w:t>
      </w:r>
    </w:p>
    <w:p w14:paraId="76441CD5" w14:textId="6E2ED09E" w:rsidR="00F832D7" w:rsidRDefault="00BA1060" w:rsidP="00F832D7">
      <w:pPr>
        <w:spacing w:line="278" w:lineRule="auto"/>
      </w:pPr>
      <w:r>
        <w:t xml:space="preserve">Read more about </w:t>
      </w:r>
      <w:hyperlink r:id="rId26" w:anchor="page=31" w:history="1">
        <w:r w:rsidR="003C5C8F" w:rsidRPr="003C5C8F">
          <w:rPr>
            <w:rStyle w:val="Hyperlink"/>
          </w:rPr>
          <w:t>Supplemental Online Courses</w:t>
        </w:r>
      </w:hyperlink>
      <w:r>
        <w:t xml:space="preserve"> in</w:t>
      </w:r>
      <w:r w:rsidR="003C5C8F">
        <w:t xml:space="preserve"> the 2025 Student October Count Audit Resource Guide.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D35A35" w14:paraId="4D42DF36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11D3F019" w14:textId="77777777" w:rsidR="00D35A35" w:rsidRPr="00656EE3" w:rsidRDefault="00D35A35" w:rsidP="00656EE3">
            <w:pPr>
              <w:spacing w:line="259" w:lineRule="auto"/>
              <w:rPr>
                <w:b/>
                <w:bCs/>
              </w:rPr>
            </w:pPr>
            <w:r w:rsidRPr="00656EE3">
              <w:rPr>
                <w:b/>
                <w:bCs/>
              </w:rPr>
              <w:lastRenderedPageBreak/>
              <w:t xml:space="preserve">Does your organization offer Supplemental online courses to any of your brick-and-mortar students? </w:t>
            </w:r>
          </w:p>
          <w:p w14:paraId="0AAE98F8" w14:textId="77777777" w:rsidR="00D35A35" w:rsidRDefault="00D35A35" w:rsidP="00656EE3">
            <w:pPr>
              <w:rPr>
                <w:b/>
                <w:bCs/>
              </w:rPr>
            </w:pPr>
            <w:r w:rsidRPr="00F64AB2">
              <w:t>(Consider: charter schools, AECs, etc., if any.)</w:t>
            </w:r>
          </w:p>
        </w:tc>
        <w:tc>
          <w:tcPr>
            <w:tcW w:w="5035" w:type="dxa"/>
          </w:tcPr>
          <w:p w14:paraId="672F2A2C" w14:textId="77777777" w:rsidR="00D35A35" w:rsidRDefault="00D35A35" w:rsidP="00656EE3"/>
          <w:p w14:paraId="1771D026" w14:textId="77777777" w:rsidR="00D35A35" w:rsidRDefault="00D35A35" w:rsidP="00656EE3"/>
          <w:p w14:paraId="044B0671" w14:textId="77777777" w:rsidR="00D35A35" w:rsidRDefault="00D35A35" w:rsidP="00656EE3"/>
        </w:tc>
      </w:tr>
    </w:tbl>
    <w:p w14:paraId="0E056397" w14:textId="687A4F0C" w:rsidR="00D35A35" w:rsidRPr="00F64AB2" w:rsidRDefault="00D35A35" w:rsidP="00F832D7">
      <w:pPr>
        <w:spacing w:line="278" w:lineRule="auto"/>
      </w:pPr>
      <w:r>
        <w:t>If not, go to the next section. If so: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F832D7" w14:paraId="06B97387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1D6713C1" w14:textId="5B1194C9" w:rsidR="00F832D7" w:rsidRPr="00F832D7" w:rsidRDefault="00F832D7" w:rsidP="00792344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Which school</w:t>
            </w:r>
            <w:r>
              <w:rPr>
                <w:b/>
                <w:bCs/>
              </w:rPr>
              <w:t>(</w:t>
            </w:r>
            <w:r w:rsidRPr="00F832D7">
              <w:rPr>
                <w:b/>
                <w:bCs/>
              </w:rPr>
              <w:t>s</w:t>
            </w:r>
            <w:r>
              <w:rPr>
                <w:b/>
                <w:bCs/>
              </w:rPr>
              <w:t>)</w:t>
            </w:r>
            <w:r w:rsidRPr="00F832D7">
              <w:rPr>
                <w:b/>
                <w:bCs/>
              </w:rPr>
              <w:t>?</w:t>
            </w:r>
          </w:p>
        </w:tc>
        <w:tc>
          <w:tcPr>
            <w:tcW w:w="5035" w:type="dxa"/>
          </w:tcPr>
          <w:p w14:paraId="25BD8DAF" w14:textId="77777777" w:rsidR="00F832D7" w:rsidRDefault="00F832D7" w:rsidP="003C5C8F"/>
          <w:p w14:paraId="087F9662" w14:textId="77777777" w:rsidR="003C5C8F" w:rsidRDefault="003C5C8F" w:rsidP="003C5C8F"/>
          <w:p w14:paraId="166DA0AB" w14:textId="77777777" w:rsidR="00F832D7" w:rsidRDefault="00F832D7" w:rsidP="003C5C8F"/>
        </w:tc>
      </w:tr>
      <w:tr w:rsidR="00F832D7" w14:paraId="49EAB563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1391A663" w14:textId="015BE55E" w:rsidR="00F832D7" w:rsidRPr="00F832D7" w:rsidRDefault="00F832D7" w:rsidP="00D35A35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Link to the </w:t>
            </w:r>
            <w:hyperlink r:id="rId27" w:anchor="page=25" w:history="1">
              <w:r w:rsidRPr="00BA1060">
                <w:rPr>
                  <w:rStyle w:val="Hyperlink"/>
                  <w:b/>
                  <w:bCs/>
                </w:rPr>
                <w:t>Alternative Instruction Course Catalog</w:t>
              </w:r>
            </w:hyperlink>
            <w:r w:rsidRPr="00F832D7">
              <w:rPr>
                <w:b/>
                <w:bCs/>
              </w:rPr>
              <w:t xml:space="preserve">(s) </w:t>
            </w:r>
            <w:r w:rsidR="00D35A35">
              <w:rPr>
                <w:b/>
                <w:bCs/>
              </w:rPr>
              <w:t>containing</w:t>
            </w:r>
            <w:r w:rsidRPr="00F832D7">
              <w:rPr>
                <w:b/>
                <w:bCs/>
              </w:rPr>
              <w:t xml:space="preserve"> Supplemental Online courses</w:t>
            </w:r>
          </w:p>
        </w:tc>
        <w:tc>
          <w:tcPr>
            <w:tcW w:w="5035" w:type="dxa"/>
          </w:tcPr>
          <w:p w14:paraId="485C5E61" w14:textId="77777777" w:rsidR="00F832D7" w:rsidRDefault="00F832D7" w:rsidP="003C5C8F"/>
          <w:p w14:paraId="44F00A50" w14:textId="77777777" w:rsidR="003C5C8F" w:rsidRDefault="003C5C8F" w:rsidP="003C5C8F"/>
          <w:p w14:paraId="16A7F382" w14:textId="77777777" w:rsidR="00F832D7" w:rsidRDefault="00F832D7" w:rsidP="003C5C8F"/>
          <w:p w14:paraId="55A8DB1C" w14:textId="77777777" w:rsidR="00F832D7" w:rsidRDefault="00F832D7" w:rsidP="003C5C8F"/>
        </w:tc>
      </w:tr>
      <w:tr w:rsidR="00F832D7" w14:paraId="0143E209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4C3D663D" w14:textId="257563D3" w:rsidR="00F832D7" w:rsidRPr="00F832D7" w:rsidRDefault="00F832D7" w:rsidP="00D35A35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How does your organization collect logins for Supplemental Online course attendance?</w:t>
            </w:r>
          </w:p>
        </w:tc>
        <w:tc>
          <w:tcPr>
            <w:tcW w:w="5035" w:type="dxa"/>
          </w:tcPr>
          <w:p w14:paraId="761F9D9F" w14:textId="77777777" w:rsidR="00F832D7" w:rsidRDefault="00F832D7" w:rsidP="003C5C8F"/>
          <w:p w14:paraId="5EE15FC9" w14:textId="77777777" w:rsidR="00F832D7" w:rsidRDefault="00F832D7" w:rsidP="003C5C8F"/>
          <w:p w14:paraId="0009924F" w14:textId="77777777" w:rsidR="00F832D7" w:rsidRDefault="00F832D7" w:rsidP="003C5C8F"/>
          <w:p w14:paraId="6A8812BE" w14:textId="77777777" w:rsidR="00F832D7" w:rsidRDefault="00F832D7" w:rsidP="003C5C8F"/>
        </w:tc>
      </w:tr>
      <w:tr w:rsidR="00F832D7" w14:paraId="2AC5DD69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24433309" w14:textId="0974F5EB" w:rsidR="00F832D7" w:rsidRPr="00F832D7" w:rsidRDefault="00F832D7" w:rsidP="00D35A35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Are any students enrolled at a brick-and-mortar school taking </w:t>
            </w:r>
            <w:r w:rsidR="002D62E0">
              <w:rPr>
                <w:b/>
                <w:bCs/>
              </w:rPr>
              <w:t xml:space="preserve">ONLY </w:t>
            </w:r>
            <w:r w:rsidRPr="00F832D7">
              <w:rPr>
                <w:b/>
                <w:bCs/>
              </w:rPr>
              <w:t>Supplemental Online courses?</w:t>
            </w:r>
          </w:p>
        </w:tc>
        <w:tc>
          <w:tcPr>
            <w:tcW w:w="5035" w:type="dxa"/>
          </w:tcPr>
          <w:p w14:paraId="6E53D60B" w14:textId="77777777" w:rsidR="00F832D7" w:rsidRDefault="00F832D7" w:rsidP="00F832D7"/>
          <w:p w14:paraId="4CD126EF" w14:textId="77777777" w:rsidR="00F832D7" w:rsidRDefault="00F832D7" w:rsidP="00F832D7"/>
          <w:p w14:paraId="4BB128B2" w14:textId="77777777" w:rsidR="00F832D7" w:rsidRDefault="00F832D7" w:rsidP="00F832D7"/>
          <w:p w14:paraId="4109A9DA" w14:textId="77777777" w:rsidR="00F832D7" w:rsidRDefault="00F832D7" w:rsidP="00F832D7"/>
        </w:tc>
      </w:tr>
    </w:tbl>
    <w:p w14:paraId="6FE43380" w14:textId="04CF6483" w:rsidR="00F832D7" w:rsidRDefault="00F832D7">
      <w:pPr>
        <w:spacing w:line="259" w:lineRule="auto"/>
      </w:pPr>
    </w:p>
    <w:p w14:paraId="0F5ED909" w14:textId="3CFF4168" w:rsidR="00F832D7" w:rsidRDefault="00F832D7" w:rsidP="00F832D7">
      <w:pPr>
        <w:pStyle w:val="Heading4"/>
      </w:pPr>
      <w:r>
        <w:t xml:space="preserve">Blended Learning </w:t>
      </w:r>
      <w:r w:rsidR="00BA1060">
        <w:t>Courses</w:t>
      </w:r>
    </w:p>
    <w:p w14:paraId="30A990B5" w14:textId="50158D3D" w:rsidR="00BA1060" w:rsidRDefault="00BA1060" w:rsidP="00BA1060">
      <w:pPr>
        <w:spacing w:line="278" w:lineRule="auto"/>
      </w:pPr>
      <w:r>
        <w:t xml:space="preserve">Read more about </w:t>
      </w:r>
      <w:hyperlink r:id="rId28" w:anchor="page=27" w:history="1">
        <w:r w:rsidR="003C5C8F">
          <w:rPr>
            <w:rStyle w:val="Hyperlink"/>
          </w:rPr>
          <w:t>Blended Learning</w:t>
        </w:r>
        <w:r w:rsidR="003C5C8F" w:rsidRPr="003C5C8F">
          <w:rPr>
            <w:rStyle w:val="Hyperlink"/>
          </w:rPr>
          <w:t xml:space="preserve"> Courses section</w:t>
        </w:r>
      </w:hyperlink>
      <w:r w:rsidR="003C5C8F">
        <w:t xml:space="preserve"> </w:t>
      </w:r>
      <w:r>
        <w:t xml:space="preserve">in the 2025 Student October Count Audit Resource Guide.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D35A35" w14:paraId="43706948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67B8E53D" w14:textId="77777777" w:rsidR="00D35A35" w:rsidRPr="00656EE3" w:rsidRDefault="00D35A35" w:rsidP="00656EE3">
            <w:pPr>
              <w:rPr>
                <w:b/>
                <w:bCs/>
              </w:rPr>
            </w:pPr>
            <w:r w:rsidRPr="00656EE3">
              <w:rPr>
                <w:b/>
                <w:bCs/>
              </w:rPr>
              <w:t xml:space="preserve">Does your organization offer Blended Learning courses to any of your brick-and-mortar students? </w:t>
            </w:r>
          </w:p>
          <w:p w14:paraId="3B3F530A" w14:textId="77777777" w:rsidR="00D35A35" w:rsidRPr="00F832D7" w:rsidRDefault="00D35A35" w:rsidP="00656EE3">
            <w:pPr>
              <w:rPr>
                <w:b/>
                <w:bCs/>
              </w:rPr>
            </w:pPr>
            <w:r w:rsidRPr="00F64AB2">
              <w:t>(Consider: charter schools, AECs, etc., if any.)</w:t>
            </w:r>
          </w:p>
        </w:tc>
        <w:tc>
          <w:tcPr>
            <w:tcW w:w="5035" w:type="dxa"/>
          </w:tcPr>
          <w:p w14:paraId="07618678" w14:textId="77777777" w:rsidR="00D35A35" w:rsidRDefault="00D35A35" w:rsidP="00656EE3"/>
        </w:tc>
      </w:tr>
    </w:tbl>
    <w:p w14:paraId="794068E1" w14:textId="48FDE098" w:rsidR="00D35A35" w:rsidRDefault="00D35A35" w:rsidP="00792344">
      <w:pPr>
        <w:spacing w:line="278" w:lineRule="auto"/>
      </w:pPr>
      <w:r>
        <w:t>If not, go to the next section. If so: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F832D7" w14:paraId="5CD0550E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728BA08B" w14:textId="49622856" w:rsidR="00F832D7" w:rsidRPr="00F832D7" w:rsidRDefault="00F832D7" w:rsidP="00792344">
            <w:pPr>
              <w:ind w:left="60"/>
              <w:rPr>
                <w:b/>
                <w:bCs/>
              </w:rPr>
            </w:pPr>
            <w:r w:rsidRPr="00F832D7">
              <w:rPr>
                <w:b/>
                <w:bCs/>
              </w:rPr>
              <w:t>Which school(s)?</w:t>
            </w:r>
          </w:p>
        </w:tc>
        <w:tc>
          <w:tcPr>
            <w:tcW w:w="5035" w:type="dxa"/>
          </w:tcPr>
          <w:p w14:paraId="49AC2149" w14:textId="77777777" w:rsidR="00F832D7" w:rsidRDefault="00F832D7" w:rsidP="00792344"/>
          <w:p w14:paraId="719ADAFF" w14:textId="77777777" w:rsidR="00F832D7" w:rsidRDefault="00F832D7" w:rsidP="00792344"/>
        </w:tc>
      </w:tr>
      <w:tr w:rsidR="00F832D7" w14:paraId="7CEFF428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3F5BF3FF" w14:textId="3D282B94" w:rsidR="00F832D7" w:rsidRPr="00F832D7" w:rsidRDefault="00F832D7" w:rsidP="00792344">
            <w:pPr>
              <w:ind w:left="60"/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Link to the </w:t>
            </w:r>
            <w:hyperlink r:id="rId29" w:anchor="page=25" w:history="1">
              <w:r w:rsidR="00BA1060" w:rsidRPr="00BA1060">
                <w:rPr>
                  <w:rStyle w:val="Hyperlink"/>
                  <w:b/>
                  <w:bCs/>
                </w:rPr>
                <w:t>Alternative Instruction Course Catalog</w:t>
              </w:r>
            </w:hyperlink>
            <w:r w:rsidR="00BA1060" w:rsidRPr="00F832D7" w:rsidDel="00BA1060">
              <w:rPr>
                <w:b/>
                <w:bCs/>
              </w:rPr>
              <w:t xml:space="preserve"> </w:t>
            </w:r>
            <w:r w:rsidRPr="00F832D7">
              <w:rPr>
                <w:b/>
                <w:bCs/>
              </w:rPr>
              <w:t>(s)</w:t>
            </w:r>
            <w:r w:rsidR="003C5C8F">
              <w:rPr>
                <w:b/>
                <w:bCs/>
              </w:rPr>
              <w:t xml:space="preserve"> </w:t>
            </w:r>
            <w:r w:rsidR="00D35A35">
              <w:rPr>
                <w:b/>
                <w:bCs/>
              </w:rPr>
              <w:t>containing</w:t>
            </w:r>
            <w:r w:rsidR="003C5C8F">
              <w:rPr>
                <w:b/>
                <w:bCs/>
              </w:rPr>
              <w:t xml:space="preserve"> </w:t>
            </w:r>
            <w:r w:rsidR="00D35A35">
              <w:rPr>
                <w:b/>
                <w:bCs/>
              </w:rPr>
              <w:t>B</w:t>
            </w:r>
            <w:r w:rsidR="003C5C8F">
              <w:rPr>
                <w:b/>
                <w:bCs/>
              </w:rPr>
              <w:t xml:space="preserve">lended </w:t>
            </w:r>
            <w:r w:rsidR="00D35A35">
              <w:rPr>
                <w:b/>
                <w:bCs/>
              </w:rPr>
              <w:t>L</w:t>
            </w:r>
            <w:r w:rsidR="003C5C8F">
              <w:rPr>
                <w:b/>
                <w:bCs/>
              </w:rPr>
              <w:t>earning courses</w:t>
            </w:r>
            <w:r w:rsidRPr="00F832D7">
              <w:rPr>
                <w:b/>
                <w:bCs/>
              </w:rPr>
              <w:t>, if different from the link above</w:t>
            </w:r>
          </w:p>
        </w:tc>
        <w:tc>
          <w:tcPr>
            <w:tcW w:w="5035" w:type="dxa"/>
          </w:tcPr>
          <w:p w14:paraId="68406206" w14:textId="77777777" w:rsidR="00F832D7" w:rsidRDefault="00F832D7" w:rsidP="00792344"/>
          <w:p w14:paraId="112180FB" w14:textId="77777777" w:rsidR="00F832D7" w:rsidRDefault="00F832D7" w:rsidP="00792344"/>
          <w:p w14:paraId="45AC456B" w14:textId="77777777" w:rsidR="00F832D7" w:rsidRDefault="00F832D7" w:rsidP="00792344"/>
        </w:tc>
      </w:tr>
      <w:tr w:rsidR="00F832D7" w14:paraId="380F0F5F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1C769E04" w14:textId="3C8BB53B" w:rsidR="00F832D7" w:rsidRPr="00F832D7" w:rsidRDefault="00F832D7" w:rsidP="00792344">
            <w:pPr>
              <w:ind w:left="60"/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How does your organization document the </w:t>
            </w:r>
            <w:r w:rsidR="003C5C8F">
              <w:rPr>
                <w:b/>
                <w:bCs/>
              </w:rPr>
              <w:t xml:space="preserve">specific </w:t>
            </w:r>
            <w:r w:rsidRPr="00F832D7">
              <w:rPr>
                <w:b/>
                <w:bCs/>
              </w:rPr>
              <w:t>days and times students are expected to attend on-site</w:t>
            </w:r>
            <w:r w:rsidR="003C5C8F">
              <w:rPr>
                <w:b/>
                <w:bCs/>
              </w:rPr>
              <w:t xml:space="preserve"> for each course</w:t>
            </w:r>
            <w:r w:rsidRPr="00F832D7">
              <w:rPr>
                <w:b/>
                <w:bCs/>
              </w:rPr>
              <w:t>?</w:t>
            </w:r>
          </w:p>
        </w:tc>
        <w:tc>
          <w:tcPr>
            <w:tcW w:w="5035" w:type="dxa"/>
          </w:tcPr>
          <w:p w14:paraId="210A061B" w14:textId="77777777" w:rsidR="00F832D7" w:rsidRDefault="00F832D7" w:rsidP="00792344"/>
          <w:p w14:paraId="1640BF86" w14:textId="77777777" w:rsidR="00F832D7" w:rsidRDefault="00F832D7" w:rsidP="00792344"/>
          <w:p w14:paraId="0D98C01F" w14:textId="77777777" w:rsidR="00F832D7" w:rsidRDefault="00F832D7" w:rsidP="00792344"/>
        </w:tc>
      </w:tr>
      <w:tr w:rsidR="00F832D7" w14:paraId="5D5035F2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34CD8C80" w14:textId="471823D4" w:rsidR="00F832D7" w:rsidRPr="00F832D7" w:rsidRDefault="00F832D7" w:rsidP="00792344">
            <w:pPr>
              <w:ind w:left="60"/>
              <w:rPr>
                <w:b/>
                <w:bCs/>
              </w:rPr>
            </w:pPr>
            <w:r w:rsidRPr="00F832D7">
              <w:rPr>
                <w:b/>
                <w:bCs/>
              </w:rPr>
              <w:t>How is attendance taken for the direct instruction portion of the course?</w:t>
            </w:r>
          </w:p>
        </w:tc>
        <w:tc>
          <w:tcPr>
            <w:tcW w:w="5035" w:type="dxa"/>
          </w:tcPr>
          <w:p w14:paraId="5B7A35BE" w14:textId="77777777" w:rsidR="00F832D7" w:rsidRDefault="00F832D7" w:rsidP="00792344"/>
          <w:p w14:paraId="4C93CDEF" w14:textId="77777777" w:rsidR="00F832D7" w:rsidRDefault="00F832D7" w:rsidP="00792344"/>
        </w:tc>
      </w:tr>
      <w:tr w:rsidR="00F832D7" w14:paraId="46752F65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693262DF" w14:textId="7A394417" w:rsidR="00F832D7" w:rsidRPr="00F832D7" w:rsidRDefault="00F832D7" w:rsidP="00792344">
            <w:pPr>
              <w:ind w:left="60"/>
              <w:rPr>
                <w:b/>
                <w:bCs/>
              </w:rPr>
            </w:pPr>
            <w:r w:rsidRPr="00F832D7">
              <w:rPr>
                <w:b/>
                <w:bCs/>
              </w:rPr>
              <w:t>How does your organization collect logins for asynchronous online attendance?</w:t>
            </w:r>
          </w:p>
        </w:tc>
        <w:tc>
          <w:tcPr>
            <w:tcW w:w="5035" w:type="dxa"/>
          </w:tcPr>
          <w:p w14:paraId="304A9219" w14:textId="77777777" w:rsidR="00F832D7" w:rsidRDefault="00F832D7" w:rsidP="00792344"/>
          <w:p w14:paraId="0AE2E0F7" w14:textId="77777777" w:rsidR="00F832D7" w:rsidRDefault="00F832D7" w:rsidP="00792344"/>
          <w:p w14:paraId="4D07FCAC" w14:textId="77777777" w:rsidR="00F832D7" w:rsidRDefault="00F832D7" w:rsidP="00792344"/>
        </w:tc>
      </w:tr>
      <w:tr w:rsidR="00F832D7" w14:paraId="4C1197BA" w14:textId="77777777" w:rsidTr="00F832D7">
        <w:tc>
          <w:tcPr>
            <w:tcW w:w="5035" w:type="dxa"/>
            <w:shd w:val="clear" w:color="auto" w:fill="E7DAE3" w:themeFill="accent1" w:themeFillTint="33"/>
          </w:tcPr>
          <w:p w14:paraId="71D4F15B" w14:textId="758FB43E" w:rsidR="00F832D7" w:rsidRPr="00F832D7" w:rsidRDefault="00F832D7" w:rsidP="00792344">
            <w:pPr>
              <w:ind w:left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Are any students enrolled at a brick-and-mortar school taking </w:t>
            </w:r>
            <w:r w:rsidR="002D62E0">
              <w:rPr>
                <w:b/>
                <w:bCs/>
              </w:rPr>
              <w:t>ONLY</w:t>
            </w:r>
            <w:r>
              <w:rPr>
                <w:b/>
                <w:bCs/>
              </w:rPr>
              <w:t xml:space="preserve"> Blended Learning courses?</w:t>
            </w:r>
          </w:p>
        </w:tc>
        <w:tc>
          <w:tcPr>
            <w:tcW w:w="5035" w:type="dxa"/>
          </w:tcPr>
          <w:p w14:paraId="6559AE0C" w14:textId="77777777" w:rsidR="00F832D7" w:rsidRDefault="00F832D7" w:rsidP="00792344"/>
          <w:p w14:paraId="68208636" w14:textId="77777777" w:rsidR="009C5C82" w:rsidRDefault="009C5C82" w:rsidP="00792344"/>
          <w:p w14:paraId="113C2985" w14:textId="77777777" w:rsidR="009C5C82" w:rsidRDefault="009C5C82" w:rsidP="00792344"/>
        </w:tc>
      </w:tr>
    </w:tbl>
    <w:p w14:paraId="1DB13EC5" w14:textId="77777777" w:rsidR="00D35A35" w:rsidRDefault="00D35A35" w:rsidP="00D35A35">
      <w:pPr>
        <w:spacing w:line="259" w:lineRule="auto"/>
      </w:pPr>
    </w:p>
    <w:p w14:paraId="4CE10EBC" w14:textId="3980D234" w:rsidR="00F832D7" w:rsidRDefault="00F832D7" w:rsidP="00D35A35">
      <w:pPr>
        <w:pStyle w:val="Heading4"/>
      </w:pPr>
      <w:r>
        <w:t xml:space="preserve">Work-Based Learning </w:t>
      </w:r>
      <w:r w:rsidR="009E04BF">
        <w:t>C</w:t>
      </w:r>
      <w:r>
        <w:t>ourses</w:t>
      </w:r>
    </w:p>
    <w:p w14:paraId="022DB512" w14:textId="68C614D9" w:rsidR="00F832D7" w:rsidRDefault="00BA1060" w:rsidP="00F832D7">
      <w:pPr>
        <w:spacing w:line="278" w:lineRule="auto"/>
      </w:pPr>
      <w:r>
        <w:t xml:space="preserve">Read more about </w:t>
      </w:r>
      <w:hyperlink r:id="rId30" w:anchor="page=33" w:history="1">
        <w:r w:rsidR="000C63DB">
          <w:rPr>
            <w:rStyle w:val="Hyperlink"/>
          </w:rPr>
          <w:t>Work-Based Learning</w:t>
        </w:r>
        <w:r w:rsidR="000C63DB" w:rsidRPr="003C5C8F">
          <w:rPr>
            <w:rStyle w:val="Hyperlink"/>
          </w:rPr>
          <w:t xml:space="preserve"> Courses section</w:t>
        </w:r>
      </w:hyperlink>
      <w:r w:rsidR="000C63DB">
        <w:t xml:space="preserve"> </w:t>
      </w:r>
      <w:r>
        <w:t xml:space="preserve">in the 2025 Student October Count Audit Resource Guide.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D35A35" w14:paraId="2D293910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7AA013BD" w14:textId="77777777" w:rsidR="00D35A35" w:rsidRPr="00656EE3" w:rsidRDefault="00D35A35" w:rsidP="00656EE3">
            <w:pPr>
              <w:rPr>
                <w:b/>
                <w:bCs/>
              </w:rPr>
            </w:pPr>
            <w:r w:rsidRPr="00656EE3">
              <w:rPr>
                <w:b/>
                <w:bCs/>
              </w:rPr>
              <w:t xml:space="preserve">Does your organization offer Work-Based Learning to any of your brick-and-mortar students? </w:t>
            </w:r>
          </w:p>
          <w:p w14:paraId="6A224014" w14:textId="77777777" w:rsidR="00D35A35" w:rsidRPr="00F832D7" w:rsidRDefault="00D35A35" w:rsidP="00656EE3">
            <w:pPr>
              <w:rPr>
                <w:b/>
                <w:bCs/>
              </w:rPr>
            </w:pPr>
            <w:r w:rsidRPr="00F64AB2">
              <w:t>(Consider: charter schools, AECs, etc., if any.)</w:t>
            </w:r>
          </w:p>
        </w:tc>
        <w:tc>
          <w:tcPr>
            <w:tcW w:w="5035" w:type="dxa"/>
          </w:tcPr>
          <w:p w14:paraId="3F013A60" w14:textId="77777777" w:rsidR="00D35A35" w:rsidRDefault="00D35A35" w:rsidP="00656EE3"/>
        </w:tc>
      </w:tr>
    </w:tbl>
    <w:p w14:paraId="1FB4BA69" w14:textId="2EC49D48" w:rsidR="00D35A35" w:rsidRDefault="00D35A35" w:rsidP="00D35A35">
      <w:pPr>
        <w:spacing w:line="278" w:lineRule="auto"/>
      </w:pPr>
      <w:r>
        <w:t>If not, go to the next section. If so: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F832D7" w14:paraId="0961EF54" w14:textId="77777777" w:rsidTr="009E04BF">
        <w:trPr>
          <w:trHeight w:val="683"/>
        </w:trPr>
        <w:tc>
          <w:tcPr>
            <w:tcW w:w="5035" w:type="dxa"/>
            <w:shd w:val="clear" w:color="auto" w:fill="E7DAE3" w:themeFill="accent1" w:themeFillTint="33"/>
          </w:tcPr>
          <w:p w14:paraId="2E8835ED" w14:textId="710980CD" w:rsidR="00F832D7" w:rsidRPr="00F832D7" w:rsidRDefault="00F832D7" w:rsidP="00792344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Which school(s)?</w:t>
            </w:r>
          </w:p>
        </w:tc>
        <w:tc>
          <w:tcPr>
            <w:tcW w:w="5035" w:type="dxa"/>
          </w:tcPr>
          <w:p w14:paraId="3A899C64" w14:textId="77777777" w:rsidR="00F832D7" w:rsidRDefault="00F832D7" w:rsidP="000C63DB"/>
          <w:p w14:paraId="4C418A42" w14:textId="77777777" w:rsidR="00F832D7" w:rsidRDefault="00F832D7" w:rsidP="00792344"/>
        </w:tc>
      </w:tr>
      <w:tr w:rsidR="00F832D7" w14:paraId="2913BF47" w14:textId="77777777" w:rsidTr="00553F85">
        <w:tc>
          <w:tcPr>
            <w:tcW w:w="5035" w:type="dxa"/>
            <w:shd w:val="clear" w:color="auto" w:fill="E7DAE3" w:themeFill="accent1" w:themeFillTint="33"/>
          </w:tcPr>
          <w:p w14:paraId="0D272BD5" w14:textId="2E65C7AF" w:rsidR="00F832D7" w:rsidRPr="00F832D7" w:rsidRDefault="00F832D7" w:rsidP="00D35A35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Link to the </w:t>
            </w:r>
            <w:hyperlink r:id="rId31" w:anchor="page=25" w:history="1">
              <w:r w:rsidR="00BA1060" w:rsidRPr="00BA1060">
                <w:rPr>
                  <w:rStyle w:val="Hyperlink"/>
                  <w:b/>
                  <w:bCs/>
                </w:rPr>
                <w:t>Alternative Instruction Course Catalog</w:t>
              </w:r>
            </w:hyperlink>
            <w:r w:rsidR="00BA1060" w:rsidRPr="00F832D7" w:rsidDel="00BA1060">
              <w:rPr>
                <w:b/>
                <w:bCs/>
              </w:rPr>
              <w:t xml:space="preserve"> </w:t>
            </w:r>
            <w:r w:rsidRPr="00F832D7">
              <w:rPr>
                <w:b/>
                <w:bCs/>
              </w:rPr>
              <w:t>(s)</w:t>
            </w:r>
            <w:r w:rsidR="00D35A35">
              <w:rPr>
                <w:b/>
                <w:bCs/>
              </w:rPr>
              <w:t xml:space="preserve"> containing Work-Based Learning</w:t>
            </w:r>
            <w:r w:rsidRPr="00F832D7">
              <w:rPr>
                <w:b/>
                <w:bCs/>
              </w:rPr>
              <w:t>, if different from the link</w:t>
            </w:r>
            <w:r>
              <w:rPr>
                <w:b/>
                <w:bCs/>
              </w:rPr>
              <w:t>(s)</w:t>
            </w:r>
            <w:r w:rsidRPr="00F832D7">
              <w:rPr>
                <w:b/>
                <w:bCs/>
              </w:rPr>
              <w:t xml:space="preserve"> above</w:t>
            </w:r>
          </w:p>
        </w:tc>
        <w:tc>
          <w:tcPr>
            <w:tcW w:w="5035" w:type="dxa"/>
          </w:tcPr>
          <w:p w14:paraId="6BE9BCA7" w14:textId="32B06EC0" w:rsidR="00F832D7" w:rsidRDefault="00F832D7" w:rsidP="000C63DB"/>
          <w:p w14:paraId="4EA3FE98" w14:textId="77777777" w:rsidR="00D35A35" w:rsidRDefault="00D35A35" w:rsidP="00792344"/>
          <w:p w14:paraId="00F744B7" w14:textId="77777777" w:rsidR="00F832D7" w:rsidRDefault="00F832D7" w:rsidP="00792344"/>
        </w:tc>
      </w:tr>
      <w:tr w:rsidR="00F832D7" w14:paraId="31473BFD" w14:textId="77777777" w:rsidTr="00553F85">
        <w:tc>
          <w:tcPr>
            <w:tcW w:w="5035" w:type="dxa"/>
            <w:shd w:val="clear" w:color="auto" w:fill="E7DAE3" w:themeFill="accent1" w:themeFillTint="33"/>
          </w:tcPr>
          <w:p w14:paraId="759DD35E" w14:textId="15D8FCB7" w:rsidR="00F832D7" w:rsidRPr="00F832D7" w:rsidRDefault="00F832D7" w:rsidP="00D35A35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How does your organization </w:t>
            </w:r>
            <w:r>
              <w:rPr>
                <w:b/>
                <w:bCs/>
              </w:rPr>
              <w:t>collect documentation from an employer (e.g., timesheets, paystubs, etc. for WBL attendance?</w:t>
            </w:r>
          </w:p>
        </w:tc>
        <w:tc>
          <w:tcPr>
            <w:tcW w:w="5035" w:type="dxa"/>
          </w:tcPr>
          <w:p w14:paraId="42C2BAEA" w14:textId="77777777" w:rsidR="00F832D7" w:rsidRDefault="00F832D7" w:rsidP="00792344"/>
          <w:p w14:paraId="43898BAF" w14:textId="77777777" w:rsidR="00F832D7" w:rsidRDefault="00F832D7" w:rsidP="00792344"/>
          <w:p w14:paraId="0EC088E7" w14:textId="77777777" w:rsidR="00F832D7" w:rsidRDefault="00F832D7" w:rsidP="000C63DB"/>
          <w:p w14:paraId="68E3B012" w14:textId="77777777" w:rsidR="00D35A35" w:rsidRDefault="00D35A35" w:rsidP="00792344"/>
          <w:p w14:paraId="0B50AE9C" w14:textId="77777777" w:rsidR="00F832D7" w:rsidRDefault="00F832D7" w:rsidP="00792344"/>
        </w:tc>
      </w:tr>
      <w:tr w:rsidR="00F832D7" w14:paraId="6F241D04" w14:textId="77777777" w:rsidTr="00553F85">
        <w:tc>
          <w:tcPr>
            <w:tcW w:w="5035" w:type="dxa"/>
            <w:shd w:val="clear" w:color="auto" w:fill="E7DAE3" w:themeFill="accent1" w:themeFillTint="33"/>
          </w:tcPr>
          <w:p w14:paraId="27DDE460" w14:textId="21760CDB" w:rsidR="000C63DB" w:rsidRDefault="00F832D7" w:rsidP="00D35A3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Upload documentation from an example </w:t>
            </w:r>
            <w:hyperlink r:id="rId32" w:anchor="page=34" w:history="1">
              <w:r w:rsidRPr="00BA1060">
                <w:rPr>
                  <w:rStyle w:val="Hyperlink"/>
                  <w:b/>
                  <w:bCs/>
                </w:rPr>
                <w:t>ICAP portfolio</w:t>
              </w:r>
            </w:hyperlink>
            <w:r>
              <w:rPr>
                <w:b/>
                <w:bCs/>
              </w:rPr>
              <w:t xml:space="preserve"> (for a student taking a WBL course) to the Annual Audit Review folder in Syncplicity.  </w:t>
            </w:r>
          </w:p>
          <w:p w14:paraId="67C9A4CD" w14:textId="0CCEC675" w:rsidR="00F832D7" w:rsidRPr="00792344" w:rsidRDefault="00F832D7" w:rsidP="00792344">
            <w:pPr>
              <w:spacing w:before="240" w:after="60"/>
            </w:pPr>
            <w:r w:rsidRPr="00792344">
              <w:t>Highlight, comment, or not</w:t>
            </w:r>
            <w:r w:rsidR="009442CC">
              <w:t>e</w:t>
            </w:r>
            <w:r w:rsidRPr="00792344">
              <w:t xml:space="preserve"> on the ICAP portfolio where the minimum 5 WBL requirements are documented:</w:t>
            </w:r>
          </w:p>
          <w:p w14:paraId="5CDE2BFF" w14:textId="77777777" w:rsidR="00F832D7" w:rsidRPr="00792344" w:rsidRDefault="00F832D7" w:rsidP="00792344">
            <w:pPr>
              <w:pStyle w:val="ListParagraph"/>
              <w:numPr>
                <w:ilvl w:val="0"/>
                <w:numId w:val="14"/>
              </w:numPr>
              <w:spacing w:after="60"/>
              <w:ind w:left="870"/>
              <w:contextualSpacing w:val="0"/>
            </w:pPr>
            <w:r w:rsidRPr="00792344">
              <w:t>Student name</w:t>
            </w:r>
          </w:p>
          <w:p w14:paraId="348C9514" w14:textId="77777777" w:rsidR="00F832D7" w:rsidRPr="00792344" w:rsidRDefault="00F832D7" w:rsidP="00792344">
            <w:pPr>
              <w:pStyle w:val="ListParagraph"/>
              <w:numPr>
                <w:ilvl w:val="0"/>
                <w:numId w:val="14"/>
              </w:numPr>
              <w:spacing w:after="60"/>
              <w:ind w:left="870"/>
              <w:contextualSpacing w:val="0"/>
            </w:pPr>
            <w:r w:rsidRPr="00792344">
              <w:t>Term (i.e., Fall 2025)</w:t>
            </w:r>
          </w:p>
          <w:p w14:paraId="1143BB2C" w14:textId="77777777" w:rsidR="00F832D7" w:rsidRPr="00792344" w:rsidRDefault="00F832D7" w:rsidP="00792344">
            <w:pPr>
              <w:pStyle w:val="ListParagraph"/>
              <w:numPr>
                <w:ilvl w:val="0"/>
                <w:numId w:val="14"/>
              </w:numPr>
              <w:spacing w:after="60"/>
              <w:ind w:left="870"/>
              <w:contextualSpacing w:val="0"/>
            </w:pPr>
            <w:r w:rsidRPr="00792344">
              <w:t>Date the documentation was created/updated</w:t>
            </w:r>
          </w:p>
          <w:p w14:paraId="77A67614" w14:textId="77777777" w:rsidR="00F832D7" w:rsidRPr="00792344" w:rsidRDefault="00F832D7" w:rsidP="00792344">
            <w:pPr>
              <w:pStyle w:val="ListParagraph"/>
              <w:numPr>
                <w:ilvl w:val="0"/>
                <w:numId w:val="14"/>
              </w:numPr>
              <w:spacing w:after="60"/>
              <w:ind w:left="870"/>
              <w:contextualSpacing w:val="0"/>
            </w:pPr>
            <w:r w:rsidRPr="00792344">
              <w:t>The specific work-based learning opportunity the student is pursuing</w:t>
            </w:r>
          </w:p>
          <w:p w14:paraId="14D51DEC" w14:textId="43FAD1A9" w:rsidR="00F832D7" w:rsidRPr="00F832D7" w:rsidRDefault="005B2B0A" w:rsidP="00792344">
            <w:pPr>
              <w:pStyle w:val="ListParagraph"/>
              <w:numPr>
                <w:ilvl w:val="0"/>
                <w:numId w:val="14"/>
              </w:numPr>
              <w:spacing w:after="60"/>
              <w:ind w:left="870"/>
              <w:contextualSpacing w:val="0"/>
              <w:rPr>
                <w:b/>
                <w:bCs/>
              </w:rPr>
            </w:pPr>
            <w:r w:rsidRPr="00792344">
              <w:t>A</w:t>
            </w:r>
            <w:r w:rsidR="00F832D7" w:rsidRPr="00792344">
              <w:t xml:space="preserve"> description of how the work-based learning course connects to the student’s postsecondary workforce or education goals</w:t>
            </w:r>
          </w:p>
        </w:tc>
        <w:tc>
          <w:tcPr>
            <w:tcW w:w="5035" w:type="dxa"/>
          </w:tcPr>
          <w:p w14:paraId="4EE9A560" w14:textId="65EA4CED" w:rsidR="00F832D7" w:rsidRDefault="000C63DB" w:rsidP="00792344">
            <w:r>
              <w:t>N/A</w:t>
            </w:r>
          </w:p>
          <w:p w14:paraId="747A2804" w14:textId="77777777" w:rsidR="00F832D7" w:rsidRDefault="00F832D7" w:rsidP="00792344"/>
          <w:p w14:paraId="0D5E20FC" w14:textId="77777777" w:rsidR="00F832D7" w:rsidRDefault="00F832D7" w:rsidP="00792344"/>
        </w:tc>
      </w:tr>
    </w:tbl>
    <w:p w14:paraId="7BDC7CA1" w14:textId="77777777" w:rsidR="00F832D7" w:rsidRDefault="00F832D7">
      <w:pPr>
        <w:spacing w:line="259" w:lineRule="auto"/>
      </w:pPr>
      <w:r>
        <w:br w:type="page"/>
      </w:r>
    </w:p>
    <w:p w14:paraId="51F170D9" w14:textId="799CEEA0" w:rsidR="00530F69" w:rsidRDefault="000C63DB" w:rsidP="00530F69">
      <w:pPr>
        <w:pStyle w:val="Heading3"/>
      </w:pPr>
      <w:r>
        <w:lastRenderedPageBreak/>
        <w:t xml:space="preserve">Each </w:t>
      </w:r>
      <w:r w:rsidR="00530F69">
        <w:t xml:space="preserve">Online </w:t>
      </w:r>
      <w:r w:rsidR="00530F69" w:rsidRPr="00F832D7">
        <w:t>School</w:t>
      </w:r>
      <w:r w:rsidR="00530F69">
        <w:t xml:space="preserve"> and Program</w:t>
      </w:r>
    </w:p>
    <w:p w14:paraId="6F1FCC32" w14:textId="55743499" w:rsidR="000C63DB" w:rsidRDefault="000C63DB" w:rsidP="000C63DB">
      <w:pPr>
        <w:spacing w:after="60"/>
      </w:pPr>
      <w:r>
        <w:t>Answer the questions below for each Colorado Public Online School and/or Program authorized by your organization. If you have more than one, attach additional copies of this page (in separate files) as needed.</w:t>
      </w:r>
    </w:p>
    <w:p w14:paraId="655F4473" w14:textId="18D5165A" w:rsidR="005B2B0A" w:rsidRPr="005B2B0A" w:rsidRDefault="00530F69" w:rsidP="00792344">
      <w:pPr>
        <w:spacing w:after="60"/>
      </w:pPr>
      <w:r>
        <w:t>The questions in t</w:t>
      </w:r>
      <w:r w:rsidRPr="00530F69">
        <w:t xml:space="preserve">his section </w:t>
      </w:r>
      <w:r>
        <w:t>apply only</w:t>
      </w:r>
      <w:r w:rsidRPr="00530F69">
        <w:t xml:space="preserve"> to Colorado public Online Schools and Programs as described in 1 CCR 301-71 </w:t>
      </w:r>
      <w:r w:rsidR="005B2B0A">
        <w:t>(whose student</w:t>
      </w:r>
      <w:r w:rsidRPr="00530F69">
        <w:t xml:space="preserve"> funding codes are 91, 92, 94, or 95).</w:t>
      </w:r>
      <w:r w:rsidR="005B2B0A" w:rsidRPr="005B2B0A">
        <w:rPr>
          <w:rFonts w:ascii="Roboto" w:eastAsia="Roboto" w:hAnsi="Roboto" w:cs="Roboto"/>
          <w:color w:val="000000" w:themeColor="dark1"/>
          <w:kern w:val="0"/>
          <w:sz w:val="30"/>
          <w:szCs w:val="30"/>
          <w14:ligatures w14:val="none"/>
        </w:rPr>
        <w:t xml:space="preserve"> </w:t>
      </w:r>
      <w:r w:rsidR="005B2B0A" w:rsidRPr="005B2B0A">
        <w:t>An “Online School or Program” is:</w:t>
      </w:r>
    </w:p>
    <w:p w14:paraId="12D1DF33" w14:textId="77777777" w:rsidR="005B2B0A" w:rsidRPr="005B2B0A" w:rsidRDefault="005B2B0A" w:rsidP="00792344">
      <w:pPr>
        <w:numPr>
          <w:ilvl w:val="1"/>
          <w:numId w:val="13"/>
        </w:numPr>
        <w:tabs>
          <w:tab w:val="num" w:pos="2160"/>
        </w:tabs>
        <w:spacing w:after="60"/>
      </w:pPr>
      <w:r w:rsidRPr="005B2B0A">
        <w:t>a Colorado online public school, or online program</w:t>
      </w:r>
    </w:p>
    <w:p w14:paraId="186C5ED4" w14:textId="77777777" w:rsidR="005B2B0A" w:rsidRPr="005B2B0A" w:rsidRDefault="005B2B0A" w:rsidP="00792344">
      <w:pPr>
        <w:numPr>
          <w:ilvl w:val="1"/>
          <w:numId w:val="13"/>
        </w:numPr>
        <w:tabs>
          <w:tab w:val="num" w:pos="2160"/>
        </w:tabs>
        <w:spacing w:after="60"/>
      </w:pPr>
      <w:r w:rsidRPr="005B2B0A">
        <w:t xml:space="preserve">authorized by a Colorado school district or BOCES that has submitted Authorizers Assurances to the CDE Office of Blended and Online Learning and </w:t>
      </w:r>
    </w:p>
    <w:p w14:paraId="107EA071" w14:textId="77777777" w:rsidR="005B2B0A" w:rsidRDefault="005B2B0A" w:rsidP="00792344">
      <w:pPr>
        <w:numPr>
          <w:ilvl w:val="1"/>
          <w:numId w:val="13"/>
        </w:numPr>
        <w:tabs>
          <w:tab w:val="num" w:pos="2160"/>
        </w:tabs>
        <w:spacing w:after="120"/>
      </w:pPr>
      <w:r w:rsidRPr="005B2B0A">
        <w:t>that meets the statutory definition of an online school or program.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0C63DB" w14:paraId="321A9225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030DDDBF" w14:textId="4B1F2E51" w:rsidR="000C63DB" w:rsidRPr="00F832D7" w:rsidRDefault="000C63DB" w:rsidP="00656EE3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Name of the Colorado Public Online School or Program</w:t>
            </w:r>
          </w:p>
        </w:tc>
        <w:tc>
          <w:tcPr>
            <w:tcW w:w="5035" w:type="dxa"/>
          </w:tcPr>
          <w:p w14:paraId="20206232" w14:textId="77777777" w:rsidR="000C63DB" w:rsidRDefault="000C63DB" w:rsidP="00656EE3">
            <w:pPr>
              <w:spacing w:line="259" w:lineRule="auto"/>
            </w:pPr>
          </w:p>
          <w:p w14:paraId="1563D622" w14:textId="77777777" w:rsidR="000C63DB" w:rsidRDefault="000C63DB" w:rsidP="00656EE3">
            <w:pPr>
              <w:spacing w:line="259" w:lineRule="auto"/>
            </w:pPr>
          </w:p>
        </w:tc>
      </w:tr>
    </w:tbl>
    <w:p w14:paraId="5BE25926" w14:textId="77777777" w:rsidR="00530F69" w:rsidRDefault="00530F69" w:rsidP="00530F69">
      <w:pPr>
        <w:pStyle w:val="Heading4"/>
      </w:pPr>
      <w:r>
        <w:t>Authorizer Assurances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30F69" w14:paraId="3A05EAEC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1582E538" w14:textId="77777777" w:rsidR="00530F69" w:rsidRPr="00F832D7" w:rsidRDefault="00530F69" w:rsidP="009E04BF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What was the date of the school or program’s most recent Authorizer Assurances?</w:t>
            </w:r>
          </w:p>
        </w:tc>
        <w:tc>
          <w:tcPr>
            <w:tcW w:w="5035" w:type="dxa"/>
          </w:tcPr>
          <w:p w14:paraId="59A043B9" w14:textId="77777777" w:rsidR="00530F69" w:rsidRDefault="00530F69" w:rsidP="00656EE3">
            <w:pPr>
              <w:spacing w:line="259" w:lineRule="auto"/>
            </w:pPr>
          </w:p>
          <w:p w14:paraId="7452FAC1" w14:textId="77777777" w:rsidR="00530F69" w:rsidRDefault="00530F69" w:rsidP="00656EE3">
            <w:pPr>
              <w:spacing w:line="259" w:lineRule="auto"/>
            </w:pPr>
          </w:p>
          <w:p w14:paraId="4C0369FD" w14:textId="77777777" w:rsidR="00530F69" w:rsidRDefault="00530F69" w:rsidP="00656EE3">
            <w:pPr>
              <w:spacing w:line="259" w:lineRule="auto"/>
            </w:pPr>
          </w:p>
        </w:tc>
      </w:tr>
      <w:tr w:rsidR="00530F69" w14:paraId="10061BEE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10123BAD" w14:textId="50BF87C1" w:rsidR="00530F69" w:rsidRPr="00F832D7" w:rsidRDefault="000C63DB" w:rsidP="009E04BF">
            <w:pPr>
              <w:rPr>
                <w:b/>
                <w:bCs/>
              </w:rPr>
            </w:pPr>
            <w:r>
              <w:rPr>
                <w:b/>
                <w:bCs/>
              </w:rPr>
              <w:t>Name the person</w:t>
            </w:r>
            <w:r w:rsidR="00530F69" w:rsidRPr="00F832D7">
              <w:rPr>
                <w:b/>
                <w:bCs/>
              </w:rPr>
              <w:t xml:space="preserve"> in your organization is responsible for making sure the Assurances get updated if operations, attendance documentation, etc. were to change?</w:t>
            </w:r>
          </w:p>
        </w:tc>
        <w:tc>
          <w:tcPr>
            <w:tcW w:w="5035" w:type="dxa"/>
          </w:tcPr>
          <w:p w14:paraId="26880A74" w14:textId="77777777" w:rsidR="00530F69" w:rsidRDefault="00530F69" w:rsidP="00656EE3">
            <w:pPr>
              <w:spacing w:line="259" w:lineRule="auto"/>
            </w:pPr>
          </w:p>
          <w:p w14:paraId="4C05DD3B" w14:textId="77777777" w:rsidR="00530F69" w:rsidRDefault="00530F69" w:rsidP="00656EE3">
            <w:pPr>
              <w:spacing w:line="259" w:lineRule="auto"/>
            </w:pPr>
          </w:p>
          <w:p w14:paraId="1804F927" w14:textId="77777777" w:rsidR="00530F69" w:rsidRDefault="00530F69" w:rsidP="00656EE3">
            <w:pPr>
              <w:spacing w:line="259" w:lineRule="auto"/>
            </w:pPr>
          </w:p>
          <w:p w14:paraId="009C877B" w14:textId="77777777" w:rsidR="00530F69" w:rsidRDefault="00530F69" w:rsidP="00656EE3">
            <w:pPr>
              <w:spacing w:line="259" w:lineRule="auto"/>
            </w:pPr>
          </w:p>
        </w:tc>
      </w:tr>
    </w:tbl>
    <w:p w14:paraId="65592FB6" w14:textId="77777777" w:rsidR="00530F69" w:rsidRDefault="00530F69" w:rsidP="00530F69">
      <w:pPr>
        <w:pStyle w:val="Heading4"/>
      </w:pPr>
      <w:r>
        <w:t>Instructional Time Equivalencies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30F69" w14:paraId="6FF6A6DE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298852F4" w14:textId="77777777" w:rsidR="00530F69" w:rsidRPr="00F832D7" w:rsidRDefault="00530F69" w:rsidP="00656EE3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Name the person with the online school/program who communicates with the authorizer regarding instructional time.</w:t>
            </w:r>
          </w:p>
        </w:tc>
        <w:tc>
          <w:tcPr>
            <w:tcW w:w="5035" w:type="dxa"/>
          </w:tcPr>
          <w:p w14:paraId="6DE31B73" w14:textId="77777777" w:rsidR="00530F69" w:rsidRDefault="00530F69" w:rsidP="00792344"/>
          <w:p w14:paraId="3CA10F8D" w14:textId="77777777" w:rsidR="00530F69" w:rsidRDefault="00530F69" w:rsidP="000C63DB"/>
          <w:p w14:paraId="1097200A" w14:textId="77777777" w:rsidR="000C63DB" w:rsidRDefault="000C63DB" w:rsidP="000C63DB"/>
          <w:p w14:paraId="346DB648" w14:textId="77777777" w:rsidR="00530F69" w:rsidRPr="00F832D7" w:rsidRDefault="00530F69" w:rsidP="000C63DB"/>
        </w:tc>
      </w:tr>
      <w:tr w:rsidR="00530F69" w14:paraId="74FC3605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646C941F" w14:textId="77777777" w:rsidR="00530F69" w:rsidRPr="00F832D7" w:rsidRDefault="00530F69" w:rsidP="00656EE3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Which brick and mortar school does your online school/program use to determine the bell schedule equivalency?</w:t>
            </w:r>
          </w:p>
        </w:tc>
        <w:tc>
          <w:tcPr>
            <w:tcW w:w="5035" w:type="dxa"/>
          </w:tcPr>
          <w:p w14:paraId="347B64AB" w14:textId="77777777" w:rsidR="00530F69" w:rsidRDefault="00530F69" w:rsidP="000C63DB"/>
          <w:p w14:paraId="7CD1D42D" w14:textId="77777777" w:rsidR="00530F69" w:rsidRDefault="00530F69" w:rsidP="000C63DB"/>
          <w:p w14:paraId="18C5BD4F" w14:textId="77777777" w:rsidR="00530F69" w:rsidRPr="00F832D7" w:rsidRDefault="00530F69" w:rsidP="000C63DB"/>
        </w:tc>
      </w:tr>
      <w:tr w:rsidR="00530F69" w14:paraId="2A90583F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0AB1521C" w14:textId="77777777" w:rsidR="00530F69" w:rsidRPr="00F832D7" w:rsidRDefault="00530F69" w:rsidP="009E04BF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>Upload the equivalent instructional time statement for your online school/program to the Annual Audit Review folder in Syncplicity.</w:t>
            </w:r>
          </w:p>
        </w:tc>
        <w:tc>
          <w:tcPr>
            <w:tcW w:w="5035" w:type="dxa"/>
          </w:tcPr>
          <w:p w14:paraId="6E804B2F" w14:textId="4DDC4941" w:rsidR="00530F69" w:rsidRDefault="000C63DB" w:rsidP="000C63DB">
            <w:r>
              <w:t>N/A</w:t>
            </w:r>
          </w:p>
          <w:p w14:paraId="4AD12975" w14:textId="77777777" w:rsidR="00530F69" w:rsidRDefault="00530F69" w:rsidP="000C63DB"/>
          <w:p w14:paraId="3980FD61" w14:textId="77777777" w:rsidR="00530F69" w:rsidRDefault="00530F69" w:rsidP="000C63DB"/>
          <w:p w14:paraId="24855811" w14:textId="77777777" w:rsidR="00530F69" w:rsidRDefault="00530F69" w:rsidP="000C63DB"/>
        </w:tc>
      </w:tr>
    </w:tbl>
    <w:p w14:paraId="7E963B14" w14:textId="77777777" w:rsidR="00530F69" w:rsidRDefault="00530F69" w:rsidP="00530F69">
      <w:pPr>
        <w:pStyle w:val="Heading4"/>
      </w:pPr>
      <w:r>
        <w:t>Course Catalog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30F69" w14:paraId="77141CA7" w14:textId="77777777" w:rsidTr="00656EE3">
        <w:tc>
          <w:tcPr>
            <w:tcW w:w="5035" w:type="dxa"/>
            <w:shd w:val="clear" w:color="auto" w:fill="E7DAE3" w:themeFill="accent1" w:themeFillTint="33"/>
          </w:tcPr>
          <w:p w14:paraId="6465786E" w14:textId="7669853A" w:rsidR="00530F69" w:rsidRPr="00F832D7" w:rsidRDefault="00530F69" w:rsidP="00656EE3">
            <w:pPr>
              <w:rPr>
                <w:b/>
                <w:bCs/>
              </w:rPr>
            </w:pPr>
            <w:r w:rsidRPr="00F832D7">
              <w:rPr>
                <w:b/>
                <w:bCs/>
              </w:rPr>
              <w:t xml:space="preserve">Provide a link to the school/program’s </w:t>
            </w:r>
            <w:hyperlink r:id="rId33" w:anchor="page=25" w:history="1">
              <w:r w:rsidRPr="00F832D7">
                <w:rPr>
                  <w:rStyle w:val="Hyperlink"/>
                  <w:b/>
                  <w:bCs/>
                </w:rPr>
                <w:t>online course catalog</w:t>
              </w:r>
            </w:hyperlink>
            <w:r w:rsidRPr="00F832D7">
              <w:rPr>
                <w:b/>
                <w:bCs/>
              </w:rPr>
              <w:t xml:space="preserve"> or upload a copy to the Annual Audit Review folder in Syncplicity</w:t>
            </w:r>
          </w:p>
        </w:tc>
        <w:tc>
          <w:tcPr>
            <w:tcW w:w="5035" w:type="dxa"/>
          </w:tcPr>
          <w:p w14:paraId="23CA1211" w14:textId="77777777" w:rsidR="00530F69" w:rsidRDefault="00530F69" w:rsidP="00792344"/>
          <w:p w14:paraId="1A23E48E" w14:textId="77777777" w:rsidR="00530F69" w:rsidRDefault="00530F69" w:rsidP="003C5C8F"/>
          <w:p w14:paraId="6E03CEE9" w14:textId="77777777" w:rsidR="00530F69" w:rsidRDefault="00530F69" w:rsidP="003C5C8F"/>
          <w:p w14:paraId="54D7236F" w14:textId="77777777" w:rsidR="000C63DB" w:rsidRDefault="000C63DB" w:rsidP="003C5C8F"/>
          <w:p w14:paraId="2325AABF" w14:textId="77777777" w:rsidR="00530F69" w:rsidRPr="009C5C82" w:rsidRDefault="00530F69" w:rsidP="00656EE3"/>
        </w:tc>
      </w:tr>
    </w:tbl>
    <w:p w14:paraId="0A18D1B1" w14:textId="65A1C63F" w:rsidR="00F832D7" w:rsidRDefault="00F832D7" w:rsidP="009C5C82">
      <w:pPr>
        <w:pStyle w:val="Heading2"/>
      </w:pPr>
      <w:r>
        <w:lastRenderedPageBreak/>
        <w:t>Other Offerings</w:t>
      </w:r>
    </w:p>
    <w:p w14:paraId="52C21100" w14:textId="20EBB8B0" w:rsidR="00530F69" w:rsidRPr="00530F69" w:rsidRDefault="00530F69" w:rsidP="00792344">
      <w:pPr>
        <w:pStyle w:val="Heading3"/>
      </w:pPr>
      <w:r>
        <w:t>Qualifying Post-Secondary Courses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5035"/>
        <w:gridCol w:w="5035"/>
      </w:tblGrid>
      <w:tr w:rsidR="009C5C82" w14:paraId="475E0947" w14:textId="77777777" w:rsidTr="00792344">
        <w:tc>
          <w:tcPr>
            <w:tcW w:w="5035" w:type="dxa"/>
            <w:shd w:val="clear" w:color="auto" w:fill="E7DAE3" w:themeFill="accent1" w:themeFillTint="33"/>
          </w:tcPr>
          <w:p w14:paraId="2E761175" w14:textId="33D072F8" w:rsidR="009C5C82" w:rsidRPr="009C5C82" w:rsidRDefault="009C5C82" w:rsidP="009C5C82">
            <w:pPr>
              <w:rPr>
                <w:b/>
                <w:bCs/>
              </w:rPr>
            </w:pPr>
            <w:r w:rsidRPr="009C5C82">
              <w:rPr>
                <w:b/>
                <w:bCs/>
              </w:rPr>
              <w:t xml:space="preserve">Which schools in your organization have students </w:t>
            </w:r>
            <w:r w:rsidR="000C63DB" w:rsidRPr="00792344">
              <w:rPr>
                <w:b/>
                <w:bCs/>
              </w:rPr>
              <w:t xml:space="preserve">taking </w:t>
            </w:r>
            <w:hyperlink r:id="rId34" w:anchor="page=35" w:history="1">
              <w:r w:rsidR="000C63DB" w:rsidRPr="000C63DB">
                <w:rPr>
                  <w:rStyle w:val="Hyperlink"/>
                  <w:b/>
                  <w:bCs/>
                </w:rPr>
                <w:t>qualifying postsecondary courses</w:t>
              </w:r>
            </w:hyperlink>
            <w:r w:rsidRPr="009C5C82">
              <w:rPr>
                <w:b/>
                <w:bCs/>
              </w:rPr>
              <w:t xml:space="preserve"> (if any)?</w:t>
            </w:r>
          </w:p>
        </w:tc>
        <w:tc>
          <w:tcPr>
            <w:tcW w:w="5035" w:type="dxa"/>
          </w:tcPr>
          <w:p w14:paraId="175C40F0" w14:textId="77777777" w:rsidR="009C5C82" w:rsidRDefault="009C5C82" w:rsidP="00792344"/>
          <w:p w14:paraId="02292386" w14:textId="77777777" w:rsidR="009C5C82" w:rsidRDefault="009C5C82" w:rsidP="003C5C8F"/>
          <w:p w14:paraId="028870DA" w14:textId="77777777" w:rsidR="009C5C82" w:rsidRPr="009C5C82" w:rsidRDefault="009C5C82" w:rsidP="009C5C82"/>
        </w:tc>
      </w:tr>
    </w:tbl>
    <w:p w14:paraId="4DC653CF" w14:textId="2E88BA2C" w:rsidR="00530F69" w:rsidRDefault="00530F69" w:rsidP="00792344">
      <w:pPr>
        <w:pStyle w:val="Heading3"/>
      </w:pPr>
      <w:r>
        <w:t>Non-School Programs (Other Than Online Programs)</w:t>
      </w:r>
    </w:p>
    <w:p w14:paraId="7ECB7D13" w14:textId="71417098" w:rsidR="009C5C82" w:rsidRPr="000768EB" w:rsidRDefault="009C5C82" w:rsidP="009C5C82">
      <w:pPr>
        <w:spacing w:before="240" w:line="278" w:lineRule="auto"/>
      </w:pPr>
      <w:r w:rsidRPr="000768EB">
        <w:t xml:space="preserve">List any </w:t>
      </w:r>
      <w:r>
        <w:t xml:space="preserve">non-school </w:t>
      </w:r>
      <w:r w:rsidRPr="000768EB">
        <w:t xml:space="preserve">programs run by your </w:t>
      </w:r>
      <w:r>
        <w:t>organization that use a different calendar, bell schedule, or location than their host school</w:t>
      </w:r>
      <w:r w:rsidR="00C11C9F">
        <w:t>. I</w:t>
      </w:r>
      <w:r w:rsidRPr="000768EB">
        <w:t>nclud</w:t>
      </w:r>
      <w:r w:rsidR="00BA1060">
        <w:t>e</w:t>
      </w:r>
      <w:r>
        <w:t xml:space="preserve"> those that serve</w:t>
      </w:r>
      <w:r w:rsidRPr="000768EB">
        <w:t>:</w:t>
      </w:r>
    </w:p>
    <w:p w14:paraId="5F8A37C3" w14:textId="77777777" w:rsidR="009C5C82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>Expelled student</w:t>
      </w:r>
      <w:r>
        <w:t>s</w:t>
      </w:r>
    </w:p>
    <w:p w14:paraId="548A2967" w14:textId="77777777" w:rsidR="009C5C82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>Homebound student</w:t>
      </w:r>
      <w:r>
        <w:t>s</w:t>
      </w:r>
    </w:p>
    <w:p w14:paraId="53632E08" w14:textId="77777777" w:rsidR="009C5C82" w:rsidRPr="000768EB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>
        <w:t>At-risk students</w:t>
      </w:r>
    </w:p>
    <w:p w14:paraId="1EE9CC0A" w14:textId="77777777" w:rsidR="009C5C82" w:rsidRPr="000768EB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>Transition 18-21 year-old services</w:t>
      </w:r>
    </w:p>
    <w:p w14:paraId="0A455B07" w14:textId="77777777" w:rsidR="009C5C82" w:rsidRPr="000768EB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>CTE-focused</w:t>
      </w:r>
      <w:r>
        <w:t xml:space="preserve"> “tracks”</w:t>
      </w:r>
    </w:p>
    <w:p w14:paraId="21C1C248" w14:textId="77777777" w:rsidR="009C5C82" w:rsidRPr="000768EB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>etc.</w:t>
      </w:r>
    </w:p>
    <w:p w14:paraId="21471A7A" w14:textId="77777777" w:rsidR="009C5C82" w:rsidRDefault="009C5C82" w:rsidP="00792344">
      <w:pPr>
        <w:pStyle w:val="ListParagraph"/>
        <w:numPr>
          <w:ilvl w:val="0"/>
          <w:numId w:val="15"/>
        </w:numPr>
        <w:spacing w:line="278" w:lineRule="auto"/>
      </w:pPr>
      <w:r w:rsidRPr="000768EB">
        <w:t xml:space="preserve">(Consider: </w:t>
      </w:r>
      <w:r>
        <w:t xml:space="preserve">programs offered at </w:t>
      </w:r>
      <w:r w:rsidRPr="000768EB">
        <w:t>charter schools, AECs, etc., if any.)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7"/>
        <w:gridCol w:w="1798"/>
        <w:gridCol w:w="3690"/>
        <w:gridCol w:w="2065"/>
      </w:tblGrid>
      <w:tr w:rsidR="009C5C82" w14:paraId="1ACD403D" w14:textId="77777777" w:rsidTr="00792344">
        <w:tc>
          <w:tcPr>
            <w:tcW w:w="2517" w:type="dxa"/>
            <w:shd w:val="clear" w:color="auto" w:fill="E7DAE3" w:themeFill="accent1" w:themeFillTint="33"/>
          </w:tcPr>
          <w:p w14:paraId="0673072A" w14:textId="2CAEE8B9" w:rsidR="009C5C82" w:rsidRPr="009C5C82" w:rsidRDefault="009C5C82" w:rsidP="009C5C82">
            <w:pPr>
              <w:rPr>
                <w:b/>
                <w:bCs/>
              </w:rPr>
            </w:pPr>
            <w:r w:rsidRPr="009C5C82">
              <w:rPr>
                <w:b/>
                <w:bCs/>
              </w:rPr>
              <w:t>Name</w:t>
            </w:r>
          </w:p>
        </w:tc>
        <w:tc>
          <w:tcPr>
            <w:tcW w:w="1798" w:type="dxa"/>
            <w:shd w:val="clear" w:color="auto" w:fill="E7DAE3" w:themeFill="accent1" w:themeFillTint="33"/>
          </w:tcPr>
          <w:p w14:paraId="05E67F53" w14:textId="388041CA" w:rsidR="009C5C82" w:rsidRPr="009C5C82" w:rsidRDefault="009C5C82" w:rsidP="009C5C82">
            <w:pPr>
              <w:rPr>
                <w:b/>
                <w:bCs/>
              </w:rPr>
            </w:pPr>
            <w:r w:rsidRPr="009C5C82">
              <w:rPr>
                <w:b/>
                <w:bCs/>
              </w:rPr>
              <w:t>New this year?</w:t>
            </w:r>
          </w:p>
        </w:tc>
        <w:tc>
          <w:tcPr>
            <w:tcW w:w="3690" w:type="dxa"/>
            <w:shd w:val="clear" w:color="auto" w:fill="E7DAE3" w:themeFill="accent1" w:themeFillTint="33"/>
          </w:tcPr>
          <w:p w14:paraId="76AF34F1" w14:textId="7C5C79BA" w:rsidR="009C5C82" w:rsidRPr="009C5C82" w:rsidRDefault="009C5C82" w:rsidP="009C5C82">
            <w:pPr>
              <w:rPr>
                <w:b/>
                <w:bCs/>
              </w:rPr>
            </w:pPr>
            <w:r w:rsidRPr="009C5C82">
              <w:rPr>
                <w:b/>
                <w:bCs/>
              </w:rPr>
              <w:t xml:space="preserve">Briefly describe the program </w:t>
            </w:r>
            <w:r w:rsidRPr="00792344">
              <w:t>(10 words or so)</w:t>
            </w:r>
          </w:p>
        </w:tc>
        <w:tc>
          <w:tcPr>
            <w:tcW w:w="2065" w:type="dxa"/>
            <w:shd w:val="clear" w:color="auto" w:fill="E7DAE3" w:themeFill="accent1" w:themeFillTint="33"/>
          </w:tcPr>
          <w:p w14:paraId="3A8EFEAF" w14:textId="5C67FB07" w:rsidR="009C5C82" w:rsidRPr="009C5C82" w:rsidRDefault="009C5C82" w:rsidP="009C5C82">
            <w:pPr>
              <w:rPr>
                <w:b/>
                <w:bCs/>
              </w:rPr>
            </w:pPr>
            <w:r w:rsidRPr="009C5C82">
              <w:rPr>
                <w:b/>
                <w:bCs/>
              </w:rPr>
              <w:t>In person or online?</w:t>
            </w:r>
          </w:p>
        </w:tc>
      </w:tr>
      <w:tr w:rsidR="00C11C9F" w14:paraId="3A775B1B" w14:textId="77777777" w:rsidTr="00C11C9F">
        <w:tc>
          <w:tcPr>
            <w:tcW w:w="2517" w:type="dxa"/>
          </w:tcPr>
          <w:p w14:paraId="4A07DD2D" w14:textId="77777777" w:rsidR="00C11C9F" w:rsidRDefault="00C11C9F" w:rsidP="00C11C9F"/>
        </w:tc>
        <w:tc>
          <w:tcPr>
            <w:tcW w:w="1798" w:type="dxa"/>
          </w:tcPr>
          <w:p w14:paraId="2ABCF08C" w14:textId="77777777" w:rsidR="00C11C9F" w:rsidRDefault="00C11C9F" w:rsidP="00C11C9F"/>
        </w:tc>
        <w:tc>
          <w:tcPr>
            <w:tcW w:w="3690" w:type="dxa"/>
          </w:tcPr>
          <w:p w14:paraId="2D650599" w14:textId="21573F92" w:rsidR="00C11C9F" w:rsidRDefault="00C11C9F" w:rsidP="00C11C9F"/>
        </w:tc>
        <w:tc>
          <w:tcPr>
            <w:tcW w:w="2065" w:type="dxa"/>
          </w:tcPr>
          <w:p w14:paraId="17949726" w14:textId="77777777" w:rsidR="00C11C9F" w:rsidRDefault="00C11C9F" w:rsidP="00C11C9F"/>
        </w:tc>
      </w:tr>
      <w:tr w:rsidR="00C11C9F" w14:paraId="48E8E82B" w14:textId="77777777" w:rsidTr="00C11C9F">
        <w:tc>
          <w:tcPr>
            <w:tcW w:w="2517" w:type="dxa"/>
          </w:tcPr>
          <w:p w14:paraId="0FEEED88" w14:textId="77777777" w:rsidR="00C11C9F" w:rsidRDefault="00C11C9F" w:rsidP="00C11C9F"/>
        </w:tc>
        <w:tc>
          <w:tcPr>
            <w:tcW w:w="1798" w:type="dxa"/>
          </w:tcPr>
          <w:p w14:paraId="5C1B4243" w14:textId="77777777" w:rsidR="00C11C9F" w:rsidRDefault="00C11C9F" w:rsidP="00C11C9F"/>
        </w:tc>
        <w:tc>
          <w:tcPr>
            <w:tcW w:w="3690" w:type="dxa"/>
          </w:tcPr>
          <w:p w14:paraId="1CC9E599" w14:textId="5DEF0D18" w:rsidR="00C11C9F" w:rsidRDefault="00C11C9F" w:rsidP="00C11C9F"/>
        </w:tc>
        <w:tc>
          <w:tcPr>
            <w:tcW w:w="2065" w:type="dxa"/>
          </w:tcPr>
          <w:p w14:paraId="0879EF95" w14:textId="77777777" w:rsidR="00C11C9F" w:rsidRDefault="00C11C9F" w:rsidP="00C11C9F"/>
        </w:tc>
      </w:tr>
      <w:tr w:rsidR="00C11C9F" w14:paraId="7E1F7890" w14:textId="77777777" w:rsidTr="00C11C9F">
        <w:tc>
          <w:tcPr>
            <w:tcW w:w="2517" w:type="dxa"/>
          </w:tcPr>
          <w:p w14:paraId="2A1F8693" w14:textId="77777777" w:rsidR="00C11C9F" w:rsidRDefault="00C11C9F" w:rsidP="00C11C9F"/>
        </w:tc>
        <w:tc>
          <w:tcPr>
            <w:tcW w:w="1798" w:type="dxa"/>
          </w:tcPr>
          <w:p w14:paraId="167A7DC9" w14:textId="77777777" w:rsidR="00C11C9F" w:rsidRDefault="00C11C9F" w:rsidP="00C11C9F"/>
        </w:tc>
        <w:tc>
          <w:tcPr>
            <w:tcW w:w="3690" w:type="dxa"/>
          </w:tcPr>
          <w:p w14:paraId="74384D53" w14:textId="1FE7CA74" w:rsidR="00C11C9F" w:rsidRDefault="00C11C9F" w:rsidP="00C11C9F"/>
        </w:tc>
        <w:tc>
          <w:tcPr>
            <w:tcW w:w="2065" w:type="dxa"/>
          </w:tcPr>
          <w:p w14:paraId="2EFB6A08" w14:textId="77777777" w:rsidR="00C11C9F" w:rsidRDefault="00C11C9F" w:rsidP="00C11C9F"/>
        </w:tc>
      </w:tr>
      <w:tr w:rsidR="00C11C9F" w14:paraId="2294A3EE" w14:textId="77777777" w:rsidTr="00C11C9F">
        <w:tc>
          <w:tcPr>
            <w:tcW w:w="2517" w:type="dxa"/>
          </w:tcPr>
          <w:p w14:paraId="18612D57" w14:textId="77777777" w:rsidR="00C11C9F" w:rsidRDefault="00C11C9F" w:rsidP="00C11C9F"/>
        </w:tc>
        <w:tc>
          <w:tcPr>
            <w:tcW w:w="1798" w:type="dxa"/>
          </w:tcPr>
          <w:p w14:paraId="6315345A" w14:textId="77777777" w:rsidR="00C11C9F" w:rsidRDefault="00C11C9F" w:rsidP="00C11C9F"/>
        </w:tc>
        <w:tc>
          <w:tcPr>
            <w:tcW w:w="3690" w:type="dxa"/>
          </w:tcPr>
          <w:p w14:paraId="3F86410E" w14:textId="0B5750EC" w:rsidR="00C11C9F" w:rsidRDefault="00C11C9F" w:rsidP="00C11C9F"/>
        </w:tc>
        <w:tc>
          <w:tcPr>
            <w:tcW w:w="2065" w:type="dxa"/>
          </w:tcPr>
          <w:p w14:paraId="1C7A8031" w14:textId="77777777" w:rsidR="00C11C9F" w:rsidRDefault="00C11C9F" w:rsidP="00C11C9F"/>
        </w:tc>
      </w:tr>
      <w:tr w:rsidR="00C11C9F" w14:paraId="33D705F5" w14:textId="77777777" w:rsidTr="00C11C9F">
        <w:tc>
          <w:tcPr>
            <w:tcW w:w="2517" w:type="dxa"/>
          </w:tcPr>
          <w:p w14:paraId="3B61A9EB" w14:textId="77777777" w:rsidR="00C11C9F" w:rsidRDefault="00C11C9F" w:rsidP="00C11C9F"/>
        </w:tc>
        <w:tc>
          <w:tcPr>
            <w:tcW w:w="1798" w:type="dxa"/>
          </w:tcPr>
          <w:p w14:paraId="2CC068A6" w14:textId="77777777" w:rsidR="00C11C9F" w:rsidRDefault="00C11C9F" w:rsidP="00C11C9F"/>
        </w:tc>
        <w:tc>
          <w:tcPr>
            <w:tcW w:w="3690" w:type="dxa"/>
          </w:tcPr>
          <w:p w14:paraId="6C7B7EB2" w14:textId="315E677B" w:rsidR="00C11C9F" w:rsidRDefault="00C11C9F" w:rsidP="00C11C9F"/>
        </w:tc>
        <w:tc>
          <w:tcPr>
            <w:tcW w:w="2065" w:type="dxa"/>
          </w:tcPr>
          <w:p w14:paraId="58B85D10" w14:textId="77777777" w:rsidR="00C11C9F" w:rsidRDefault="00C11C9F" w:rsidP="00C11C9F"/>
        </w:tc>
      </w:tr>
      <w:tr w:rsidR="009C5C82" w14:paraId="24F5C393" w14:textId="77777777" w:rsidTr="00792344">
        <w:tc>
          <w:tcPr>
            <w:tcW w:w="2517" w:type="dxa"/>
          </w:tcPr>
          <w:p w14:paraId="4F2634A2" w14:textId="77777777" w:rsidR="009C5C82" w:rsidRDefault="009C5C82" w:rsidP="00792344"/>
        </w:tc>
        <w:tc>
          <w:tcPr>
            <w:tcW w:w="1798" w:type="dxa"/>
          </w:tcPr>
          <w:p w14:paraId="07BE07D7" w14:textId="77777777" w:rsidR="009C5C82" w:rsidRDefault="009C5C82" w:rsidP="00792344"/>
        </w:tc>
        <w:tc>
          <w:tcPr>
            <w:tcW w:w="3690" w:type="dxa"/>
          </w:tcPr>
          <w:p w14:paraId="203F868B" w14:textId="37E7020B" w:rsidR="009C5C82" w:rsidRDefault="009C5C82" w:rsidP="00792344"/>
        </w:tc>
        <w:tc>
          <w:tcPr>
            <w:tcW w:w="2065" w:type="dxa"/>
          </w:tcPr>
          <w:p w14:paraId="40194841" w14:textId="77777777" w:rsidR="009C5C82" w:rsidRDefault="009C5C82" w:rsidP="00792344"/>
        </w:tc>
      </w:tr>
      <w:tr w:rsidR="009C5C82" w14:paraId="2999BEC0" w14:textId="77777777" w:rsidTr="00792344">
        <w:tc>
          <w:tcPr>
            <w:tcW w:w="2517" w:type="dxa"/>
          </w:tcPr>
          <w:p w14:paraId="34648D9E" w14:textId="77777777" w:rsidR="009C5C82" w:rsidRDefault="009C5C82" w:rsidP="00792344"/>
        </w:tc>
        <w:tc>
          <w:tcPr>
            <w:tcW w:w="1798" w:type="dxa"/>
          </w:tcPr>
          <w:p w14:paraId="1099B227" w14:textId="77777777" w:rsidR="009C5C82" w:rsidRDefault="009C5C82" w:rsidP="00792344"/>
        </w:tc>
        <w:tc>
          <w:tcPr>
            <w:tcW w:w="3690" w:type="dxa"/>
          </w:tcPr>
          <w:p w14:paraId="73544E24" w14:textId="6F0C6760" w:rsidR="009C5C82" w:rsidRDefault="009C5C82" w:rsidP="00792344"/>
        </w:tc>
        <w:tc>
          <w:tcPr>
            <w:tcW w:w="2065" w:type="dxa"/>
          </w:tcPr>
          <w:p w14:paraId="0446C254" w14:textId="77777777" w:rsidR="009C5C82" w:rsidRDefault="009C5C82" w:rsidP="00792344"/>
        </w:tc>
      </w:tr>
      <w:tr w:rsidR="009C5C82" w14:paraId="3047C367" w14:textId="77777777" w:rsidTr="00792344">
        <w:tc>
          <w:tcPr>
            <w:tcW w:w="2517" w:type="dxa"/>
          </w:tcPr>
          <w:p w14:paraId="035CAFB4" w14:textId="77777777" w:rsidR="009C5C82" w:rsidRDefault="009C5C82" w:rsidP="00792344"/>
        </w:tc>
        <w:tc>
          <w:tcPr>
            <w:tcW w:w="1798" w:type="dxa"/>
          </w:tcPr>
          <w:p w14:paraId="15CD42F1" w14:textId="77777777" w:rsidR="009C5C82" w:rsidRDefault="009C5C82" w:rsidP="00792344"/>
        </w:tc>
        <w:tc>
          <w:tcPr>
            <w:tcW w:w="3690" w:type="dxa"/>
          </w:tcPr>
          <w:p w14:paraId="7E8DD404" w14:textId="55A4B340" w:rsidR="009C5C82" w:rsidRDefault="009C5C82" w:rsidP="00792344"/>
        </w:tc>
        <w:tc>
          <w:tcPr>
            <w:tcW w:w="2065" w:type="dxa"/>
          </w:tcPr>
          <w:p w14:paraId="220B8DB3" w14:textId="77777777" w:rsidR="009C5C82" w:rsidRDefault="009C5C82" w:rsidP="00792344"/>
        </w:tc>
      </w:tr>
      <w:tr w:rsidR="009C5C82" w14:paraId="5FDEA991" w14:textId="77777777" w:rsidTr="00792344">
        <w:tc>
          <w:tcPr>
            <w:tcW w:w="2517" w:type="dxa"/>
          </w:tcPr>
          <w:p w14:paraId="4C2002CF" w14:textId="77777777" w:rsidR="009C5C82" w:rsidRDefault="009C5C82" w:rsidP="00792344"/>
        </w:tc>
        <w:tc>
          <w:tcPr>
            <w:tcW w:w="1798" w:type="dxa"/>
          </w:tcPr>
          <w:p w14:paraId="0318A87A" w14:textId="77777777" w:rsidR="009C5C82" w:rsidRDefault="009C5C82" w:rsidP="00792344"/>
        </w:tc>
        <w:tc>
          <w:tcPr>
            <w:tcW w:w="3690" w:type="dxa"/>
          </w:tcPr>
          <w:p w14:paraId="64040BA9" w14:textId="1873AF0D" w:rsidR="009C5C82" w:rsidRDefault="009C5C82" w:rsidP="00792344"/>
        </w:tc>
        <w:tc>
          <w:tcPr>
            <w:tcW w:w="2065" w:type="dxa"/>
          </w:tcPr>
          <w:p w14:paraId="0A404D35" w14:textId="77777777" w:rsidR="009C5C82" w:rsidRDefault="009C5C82" w:rsidP="00792344"/>
        </w:tc>
      </w:tr>
      <w:tr w:rsidR="009C5C82" w14:paraId="67C70462" w14:textId="77777777" w:rsidTr="00792344">
        <w:tc>
          <w:tcPr>
            <w:tcW w:w="2517" w:type="dxa"/>
          </w:tcPr>
          <w:p w14:paraId="7C1C0C2B" w14:textId="77777777" w:rsidR="009C5C82" w:rsidRDefault="009C5C82" w:rsidP="00792344"/>
        </w:tc>
        <w:tc>
          <w:tcPr>
            <w:tcW w:w="1798" w:type="dxa"/>
          </w:tcPr>
          <w:p w14:paraId="5B0BCE6C" w14:textId="77777777" w:rsidR="009C5C82" w:rsidRDefault="009C5C82" w:rsidP="00792344"/>
        </w:tc>
        <w:tc>
          <w:tcPr>
            <w:tcW w:w="3690" w:type="dxa"/>
          </w:tcPr>
          <w:p w14:paraId="6EFAE85D" w14:textId="70EF667C" w:rsidR="009C5C82" w:rsidRDefault="009C5C82" w:rsidP="00792344"/>
        </w:tc>
        <w:tc>
          <w:tcPr>
            <w:tcW w:w="2065" w:type="dxa"/>
          </w:tcPr>
          <w:p w14:paraId="2AB11D8A" w14:textId="77777777" w:rsidR="009C5C82" w:rsidRDefault="009C5C82" w:rsidP="00792344"/>
        </w:tc>
      </w:tr>
    </w:tbl>
    <w:p w14:paraId="223A2D84" w14:textId="77777777" w:rsidR="00BA1060" w:rsidRDefault="00BA1060" w:rsidP="00BA1060">
      <w:pPr>
        <w:spacing w:before="240"/>
      </w:pPr>
      <w:r>
        <w:t>* If you have more than 10, please insert additional rows.</w:t>
      </w:r>
    </w:p>
    <w:p w14:paraId="746F18A2" w14:textId="77777777" w:rsidR="00F832D7" w:rsidRPr="00F832D7" w:rsidRDefault="00F832D7" w:rsidP="00F832D7">
      <w:pPr>
        <w:pStyle w:val="Heading4"/>
      </w:pPr>
    </w:p>
    <w:p w14:paraId="73773561" w14:textId="77777777" w:rsidR="009C5C82" w:rsidRDefault="009C5C82">
      <w:pPr>
        <w:spacing w:line="259" w:lineRule="auto"/>
        <w:rPr>
          <w:rFonts w:ascii="Museo Slab 500" w:hAnsi="Museo Slab 500"/>
          <w:color w:val="6D3A5D"/>
          <w:sz w:val="32"/>
          <w:szCs w:val="32"/>
        </w:rPr>
      </w:pPr>
      <w:r>
        <w:br w:type="page"/>
      </w:r>
    </w:p>
    <w:p w14:paraId="490B10F6" w14:textId="77777777" w:rsidR="009C5C82" w:rsidRDefault="009C5C82" w:rsidP="009C5C82">
      <w:pPr>
        <w:pStyle w:val="Heading2"/>
      </w:pPr>
      <w:r>
        <w:lastRenderedPageBreak/>
        <w:t>Disclaimer</w:t>
      </w:r>
    </w:p>
    <w:p w14:paraId="48968FD3" w14:textId="77777777" w:rsidR="009C5C82" w:rsidRPr="00E82656" w:rsidRDefault="009C5C82" w:rsidP="009C5C8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the Annual Audit Review, the School Auditing Office will review and evaluate the completed questionnaire, the initial documentation upload, and the student-level data submitted by each district, CSI and BOCES during the 2025 Student October Count data collection.  No later </w:t>
      </w:r>
      <w:r w:rsidRPr="008A732E">
        <w:rPr>
          <w:rFonts w:asciiTheme="minorHAnsi" w:hAnsiTheme="minorHAnsi"/>
        </w:rPr>
        <w:t>than April 1, 202</w:t>
      </w:r>
      <w:r>
        <w:rPr>
          <w:rFonts w:asciiTheme="minorHAnsi" w:hAnsiTheme="minorHAnsi"/>
        </w:rPr>
        <w:t>6</w:t>
      </w:r>
      <w:r w:rsidRPr="008A732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the School Auditing Office will contact all districts, CSI and BOCES with a list of additional required audit documentation (organizational, school, program, and/or student-level)— as described in the Audit Resource Guide</w:t>
      </w:r>
      <w:r>
        <w:rPr>
          <w:rFonts w:ascii="Times New Roman" w:hAnsi="Times New Roman"/>
        </w:rPr>
        <w:t>—</w:t>
      </w:r>
      <w:r>
        <w:rPr>
          <w:rFonts w:asciiTheme="minorHAnsi" w:hAnsiTheme="minorHAnsi"/>
        </w:rPr>
        <w:t>that must be uploaded within 30 calendar days following receipt of the request as part of an expanded (i.e., “Focused” or “Comprehensive”) audit.</w:t>
      </w:r>
    </w:p>
    <w:p w14:paraId="2EF46C6B" w14:textId="77777777" w:rsidR="009C5C82" w:rsidRDefault="009C5C82">
      <w:pPr>
        <w:spacing w:line="259" w:lineRule="auto"/>
        <w:rPr>
          <w:rFonts w:ascii="Museo Slab 500" w:hAnsi="Museo Slab 500"/>
          <w:color w:val="6D3A5D"/>
          <w:sz w:val="32"/>
          <w:szCs w:val="32"/>
        </w:rPr>
      </w:pPr>
      <w:r>
        <w:br w:type="page"/>
      </w:r>
    </w:p>
    <w:p w14:paraId="53185F0D" w14:textId="4921C0F6" w:rsidR="009C5C82" w:rsidRDefault="009C5C82" w:rsidP="009C5C82">
      <w:pPr>
        <w:pStyle w:val="Heading2"/>
      </w:pPr>
      <w:r>
        <w:lastRenderedPageBreak/>
        <w:t>Attestation</w:t>
      </w:r>
    </w:p>
    <w:p w14:paraId="690367E9" w14:textId="77777777" w:rsidR="009C5C82" w:rsidRDefault="009C5C82" w:rsidP="009C5C82">
      <w:pPr>
        <w:pStyle w:val="body"/>
        <w:rPr>
          <w:rFonts w:asciiTheme="minorHAnsi" w:hAnsiTheme="minorHAnsi" w:cstheme="majorHAnsi"/>
          <w:b/>
          <w:noProof w:val="0"/>
          <w:sz w:val="24"/>
        </w:rPr>
      </w:pPr>
      <w:r w:rsidRPr="00217CCC">
        <w:rPr>
          <w:rFonts w:asciiTheme="minorHAnsi" w:hAnsiTheme="minorHAnsi" w:cstheme="majorHAnsi"/>
          <w:b/>
          <w:noProof w:val="0"/>
          <w:sz w:val="24"/>
        </w:rPr>
        <w:t xml:space="preserve">I certify, to the best of my knowledge and belief, that the information provided in this questionnaire and in all required documentation is true and correct. </w:t>
      </w:r>
    </w:p>
    <w:p w14:paraId="42B64EF4" w14:textId="77777777" w:rsidR="009C5C82" w:rsidRPr="00217CCC" w:rsidRDefault="009C5C82" w:rsidP="009C5C82">
      <w:pPr>
        <w:pStyle w:val="body"/>
        <w:rPr>
          <w:rFonts w:asciiTheme="minorHAnsi" w:hAnsiTheme="minorHAnsi" w:cs="Arial"/>
          <w:b/>
          <w:sz w:val="24"/>
        </w:rPr>
      </w:pPr>
    </w:p>
    <w:tbl>
      <w:tblPr>
        <w:tblStyle w:val="TableGrid"/>
        <w:tblW w:w="0" w:type="auto"/>
        <w:tblLook w:val="0480" w:firstRow="0" w:lastRow="0" w:firstColumn="1" w:lastColumn="0" w:noHBand="0" w:noVBand="1"/>
        <w:tblCaption w:val="Questionnaire completer attestation signature and date"/>
        <w:tblDescription w:val="A table containing fillable forms for the questionnaire completer's signature and the date of completion"/>
      </w:tblPr>
      <w:tblGrid>
        <w:gridCol w:w="2940"/>
        <w:gridCol w:w="7130"/>
      </w:tblGrid>
      <w:tr w:rsidR="009C5C82" w:rsidRPr="00217CCC" w14:paraId="553C9E2F" w14:textId="77777777" w:rsidTr="00553F85">
        <w:tc>
          <w:tcPr>
            <w:tcW w:w="3685" w:type="dxa"/>
            <w:shd w:val="clear" w:color="auto" w:fill="E7DAE3" w:themeFill="accent1" w:themeFillTint="33"/>
          </w:tcPr>
          <w:p w14:paraId="66FFC366" w14:textId="77777777" w:rsidR="009C5C82" w:rsidRPr="00F46B52" w:rsidRDefault="009C5C82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</w:rPr>
            </w:pPr>
            <w:r w:rsidRPr="00F46B52">
              <w:rPr>
                <w:rFonts w:asciiTheme="minorHAnsi" w:hAnsiTheme="minorHAnsi" w:cs="Arial"/>
                <w:bCs/>
              </w:rPr>
              <w:t xml:space="preserve">Completer </w:t>
            </w:r>
            <w:r>
              <w:rPr>
                <w:rFonts w:asciiTheme="minorHAnsi" w:hAnsiTheme="minorHAnsi" w:cs="Arial"/>
                <w:bCs/>
              </w:rPr>
              <w:t>Name</w:t>
            </w:r>
          </w:p>
        </w:tc>
        <w:tc>
          <w:tcPr>
            <w:tcW w:w="10350" w:type="dxa"/>
          </w:tcPr>
          <w:p w14:paraId="7CF81B4F" w14:textId="77777777" w:rsidR="009C5C82" w:rsidRPr="00217CCC" w:rsidRDefault="009C5C82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</w:tc>
      </w:tr>
      <w:tr w:rsidR="009C5C82" w:rsidRPr="00217CCC" w14:paraId="1FA9AC3B" w14:textId="77777777" w:rsidTr="00553F85">
        <w:tc>
          <w:tcPr>
            <w:tcW w:w="3685" w:type="dxa"/>
            <w:shd w:val="clear" w:color="auto" w:fill="E7DAE3" w:themeFill="accent1" w:themeFillTint="33"/>
          </w:tcPr>
          <w:p w14:paraId="118D4DEA" w14:textId="77777777" w:rsidR="009C5C82" w:rsidRPr="00F46B52" w:rsidRDefault="009C5C82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</w:rPr>
            </w:pPr>
            <w:r w:rsidRPr="00F46B52">
              <w:rPr>
                <w:rFonts w:asciiTheme="minorHAnsi" w:hAnsiTheme="minorHAnsi" w:cs="Arial"/>
                <w:bCs/>
              </w:rPr>
              <w:t>Date</w:t>
            </w:r>
          </w:p>
        </w:tc>
        <w:tc>
          <w:tcPr>
            <w:tcW w:w="10350" w:type="dxa"/>
          </w:tcPr>
          <w:p w14:paraId="74F2BF81" w14:textId="77777777" w:rsidR="009C5C82" w:rsidRPr="00217CCC" w:rsidRDefault="009C5C82" w:rsidP="00553F85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</w:rPr>
            </w:pPr>
          </w:p>
        </w:tc>
      </w:tr>
    </w:tbl>
    <w:p w14:paraId="09096803" w14:textId="77777777" w:rsidR="009C5C82" w:rsidRDefault="009C5C82">
      <w:pPr>
        <w:spacing w:line="259" w:lineRule="auto"/>
        <w:rPr>
          <w:rFonts w:ascii="Museo Slab 500" w:hAnsi="Museo Slab 500"/>
          <w:color w:val="6D3A5D"/>
          <w:sz w:val="32"/>
          <w:szCs w:val="32"/>
        </w:rPr>
      </w:pPr>
      <w:r>
        <w:br w:type="page"/>
      </w:r>
    </w:p>
    <w:p w14:paraId="43302AAE" w14:textId="6D985BDF" w:rsidR="00F46B52" w:rsidRDefault="00F46B52" w:rsidP="00F46B52">
      <w:pPr>
        <w:pStyle w:val="Heading2"/>
      </w:pPr>
      <w:r>
        <w:lastRenderedPageBreak/>
        <w:t>Initial Documentation Upload</w:t>
      </w:r>
    </w:p>
    <w:p w14:paraId="11800E43" w14:textId="29810432" w:rsidR="009C5C82" w:rsidRPr="00D91631" w:rsidRDefault="009C5C82" w:rsidP="009C5C82">
      <w:pPr>
        <w:rPr>
          <w:rStyle w:val="SubtleEmphasis"/>
          <w:i w:val="0"/>
          <w:iCs w:val="0"/>
        </w:rPr>
      </w:pPr>
      <w:r w:rsidRPr="00D91631">
        <w:rPr>
          <w:rStyle w:val="SubtleEmphasis"/>
        </w:rPr>
        <w:t xml:space="preserve">Upload Organization-Level (district/CSI/BOCES) and School-Level (if applicable) documents to your </w:t>
      </w:r>
      <w:r w:rsidR="00792344">
        <w:rPr>
          <w:rStyle w:val="SubtleEmphasis"/>
        </w:rPr>
        <w:t>organization/s</w:t>
      </w:r>
      <w:r w:rsidR="00792344" w:rsidRPr="00D91631">
        <w:rPr>
          <w:rStyle w:val="SubtleEmphasis"/>
        </w:rPr>
        <w:t xml:space="preserve"> </w:t>
      </w:r>
      <w:r w:rsidRPr="00D91631">
        <w:rPr>
          <w:rStyle w:val="SubtleEmphasis"/>
        </w:rPr>
        <w:t>Annual Audit Review folder in Syncplicity by September 15, 2025:</w:t>
      </w:r>
    </w:p>
    <w:p w14:paraId="78AFE81E" w14:textId="2A3BD2FE" w:rsidR="009C5C82" w:rsidRDefault="009C5C82" w:rsidP="009C5C82">
      <w:pPr>
        <w:pStyle w:val="ListParagraph"/>
        <w:numPr>
          <w:ilvl w:val="0"/>
          <w:numId w:val="11"/>
        </w:numPr>
        <w:spacing w:after="0"/>
        <w:ind w:left="360"/>
      </w:pPr>
      <w:r w:rsidRPr="00217CCC">
        <w:t>District/</w:t>
      </w:r>
      <w:r w:rsidR="00792344">
        <w:t>CSI/</w:t>
      </w:r>
      <w:r w:rsidRPr="00217CCC">
        <w:t>BOCES Calendar</w:t>
      </w:r>
    </w:p>
    <w:p w14:paraId="0F68C78E" w14:textId="77777777" w:rsidR="009C5C82" w:rsidRDefault="009C5C82" w:rsidP="009C5C82">
      <w:pPr>
        <w:pStyle w:val="ListParagraph"/>
        <w:numPr>
          <w:ilvl w:val="0"/>
          <w:numId w:val="11"/>
        </w:numPr>
        <w:spacing w:after="0"/>
        <w:ind w:left="360"/>
      </w:pPr>
      <w:r>
        <w:t>Secondary High Schools and Programs</w:t>
      </w:r>
    </w:p>
    <w:p w14:paraId="41BC416B" w14:textId="77777777" w:rsidR="009C5C82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>
        <w:t xml:space="preserve">Student </w:t>
      </w:r>
      <w:r w:rsidRPr="00217CCC">
        <w:t>Handbooks (if available)</w:t>
      </w:r>
    </w:p>
    <w:p w14:paraId="6E266D80" w14:textId="77777777" w:rsidR="009C5C82" w:rsidRPr="00B90DBB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 w:rsidRPr="00217CCC">
        <w:t>Calendars</w:t>
      </w:r>
      <w:r>
        <w:t xml:space="preserve"> and </w:t>
      </w:r>
      <w:r w:rsidRPr="00217CCC">
        <w:t>Bell Schedules</w:t>
      </w:r>
      <w:r>
        <w:t xml:space="preserve"> (</w:t>
      </w:r>
      <w:r w:rsidRPr="00217CCC">
        <w:t xml:space="preserve">with accompanying </w:t>
      </w:r>
      <w:r w:rsidRPr="00B90DBB">
        <w:t>calculations, preferably in Excel format)</w:t>
      </w:r>
    </w:p>
    <w:p w14:paraId="5343BA37" w14:textId="77777777" w:rsidR="009C5C82" w:rsidRPr="00B90DBB" w:rsidRDefault="009C5C82" w:rsidP="009C5C82">
      <w:pPr>
        <w:pStyle w:val="ListParagraph"/>
        <w:numPr>
          <w:ilvl w:val="0"/>
          <w:numId w:val="11"/>
        </w:numPr>
        <w:spacing w:after="0"/>
        <w:ind w:left="360"/>
      </w:pPr>
      <w:r w:rsidRPr="00B90DBB">
        <w:t>District-Run Programs</w:t>
      </w:r>
    </w:p>
    <w:p w14:paraId="684BAD6A" w14:textId="77777777" w:rsidR="009C5C82" w:rsidRPr="00B90DBB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 w:rsidRPr="00B90DBB">
        <w:t>Handbooks (if available)</w:t>
      </w:r>
    </w:p>
    <w:p w14:paraId="3A48A8C1" w14:textId="77777777" w:rsidR="009C5C82" w:rsidRPr="00B90DBB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 w:rsidRPr="00B90DBB">
        <w:t>Calendars and Bell Schedules (with accompanying calculations, preferably in Excel format)</w:t>
      </w:r>
    </w:p>
    <w:p w14:paraId="107EC783" w14:textId="77777777" w:rsidR="009C5C82" w:rsidRPr="00B90DBB" w:rsidRDefault="009C5C82" w:rsidP="009C5C82">
      <w:pPr>
        <w:pStyle w:val="ListParagraph"/>
        <w:numPr>
          <w:ilvl w:val="0"/>
          <w:numId w:val="11"/>
        </w:numPr>
        <w:spacing w:after="0"/>
        <w:ind w:left="360"/>
      </w:pPr>
      <w:r w:rsidRPr="00B90DBB">
        <w:t xml:space="preserve">Home School Enrichment Programs </w:t>
      </w:r>
    </w:p>
    <w:p w14:paraId="6AB8A66F" w14:textId="77777777" w:rsidR="009C5C82" w:rsidRPr="00B90DBB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 w:rsidRPr="00B90DBB">
        <w:t>Handbooks (if available)</w:t>
      </w:r>
    </w:p>
    <w:p w14:paraId="48D5D2DB" w14:textId="77777777" w:rsidR="009C5C82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 w:rsidRPr="00B90DBB">
        <w:t>Calendars and Bell Schedules (and accompanying calculations, preferably in Excel format)</w:t>
      </w:r>
    </w:p>
    <w:p w14:paraId="4E06EFED" w14:textId="77777777" w:rsidR="009C5C82" w:rsidRDefault="009C5C82" w:rsidP="009C5C82">
      <w:pPr>
        <w:pStyle w:val="ListParagraph"/>
        <w:numPr>
          <w:ilvl w:val="0"/>
          <w:numId w:val="11"/>
        </w:numPr>
        <w:spacing w:line="278" w:lineRule="auto"/>
        <w:ind w:left="360"/>
      </w:pPr>
      <w:r>
        <w:t>Online Schools and Programs</w:t>
      </w:r>
    </w:p>
    <w:p w14:paraId="7B2F452A" w14:textId="77777777" w:rsidR="009C5C82" w:rsidRDefault="009C5C82" w:rsidP="009C5C82">
      <w:pPr>
        <w:pStyle w:val="ListParagraph"/>
        <w:numPr>
          <w:ilvl w:val="1"/>
          <w:numId w:val="11"/>
        </w:numPr>
        <w:spacing w:line="278" w:lineRule="auto"/>
        <w:ind w:left="1080"/>
      </w:pPr>
      <w:r>
        <w:t>T</w:t>
      </w:r>
      <w:r w:rsidRPr="0046370E">
        <w:t xml:space="preserve">he equivalent instructional time statement </w:t>
      </w:r>
      <w:r>
        <w:t xml:space="preserve"> for each online school/program</w:t>
      </w:r>
    </w:p>
    <w:p w14:paraId="5F7D55F1" w14:textId="77777777" w:rsidR="009C5C82" w:rsidRDefault="009C5C82" w:rsidP="009C5C82">
      <w:pPr>
        <w:pStyle w:val="ListParagraph"/>
        <w:numPr>
          <w:ilvl w:val="1"/>
          <w:numId w:val="11"/>
        </w:numPr>
        <w:spacing w:after="0"/>
        <w:ind w:left="1080"/>
      </w:pPr>
      <w:r>
        <w:t xml:space="preserve">Either upload or provide a link to each online school/program’s </w:t>
      </w:r>
      <w:r w:rsidRPr="00542E7D">
        <w:t>course catalog</w:t>
      </w:r>
      <w:r>
        <w:t xml:space="preserve"> </w:t>
      </w:r>
    </w:p>
    <w:p w14:paraId="6656D7CA" w14:textId="77777777" w:rsidR="009C5C82" w:rsidRDefault="009C5C82" w:rsidP="009C5C82">
      <w:pPr>
        <w:pStyle w:val="ListParagraph"/>
        <w:numPr>
          <w:ilvl w:val="0"/>
          <w:numId w:val="11"/>
        </w:numPr>
        <w:spacing w:after="0"/>
        <w:ind w:left="360"/>
      </w:pPr>
      <w:r>
        <w:t>Work-Based Learning</w:t>
      </w:r>
    </w:p>
    <w:p w14:paraId="2CA14709" w14:textId="53650C30" w:rsidR="009C5C82" w:rsidRPr="00F64AB2" w:rsidRDefault="009C5C82" w:rsidP="009C5C82">
      <w:pPr>
        <w:pStyle w:val="ListParagraph"/>
        <w:numPr>
          <w:ilvl w:val="1"/>
          <w:numId w:val="11"/>
        </w:numPr>
        <w:spacing w:line="278" w:lineRule="auto"/>
        <w:ind w:left="1080"/>
      </w:pPr>
      <w:r>
        <w:t>If your organization has any students taking work-based learning courses (work study, internship, etc.), u</w:t>
      </w:r>
      <w:r w:rsidRPr="00F64AB2">
        <w:t xml:space="preserve">pload </w:t>
      </w:r>
      <w:r>
        <w:t>documentation from an ex</w:t>
      </w:r>
      <w:r w:rsidRPr="00F64AB2">
        <w:t xml:space="preserve">ample </w:t>
      </w:r>
      <w:hyperlink r:id="rId35" w:anchor="page=34" w:history="1">
        <w:r w:rsidRPr="00D91631">
          <w:rPr>
            <w:rStyle w:val="Hyperlink"/>
          </w:rPr>
          <w:t>ICAP portfolio</w:t>
        </w:r>
      </w:hyperlink>
      <w:r w:rsidRPr="00F64AB2">
        <w:t xml:space="preserve"> </w:t>
      </w:r>
      <w:r>
        <w:t xml:space="preserve">(for a student taking a WBL course). </w:t>
      </w:r>
      <w:r w:rsidRPr="00F64AB2">
        <w:t xml:space="preserve">Highlight, comment, or note on the ICAP </w:t>
      </w:r>
      <w:r>
        <w:t xml:space="preserve">portfolio </w:t>
      </w:r>
      <w:r w:rsidRPr="00F64AB2">
        <w:t>where the</w:t>
      </w:r>
      <w:r>
        <w:t xml:space="preserve"> 5</w:t>
      </w:r>
      <w:r w:rsidRPr="00F64AB2">
        <w:t xml:space="preserve"> minimum WBL requirements are documented:</w:t>
      </w:r>
    </w:p>
    <w:p w14:paraId="422EF844" w14:textId="77777777" w:rsidR="009C5C82" w:rsidRPr="00F64AB2" w:rsidRDefault="009C5C82" w:rsidP="009C5C82">
      <w:pPr>
        <w:pStyle w:val="ListParagraph"/>
        <w:numPr>
          <w:ilvl w:val="0"/>
          <w:numId w:val="12"/>
        </w:numPr>
        <w:spacing w:line="278" w:lineRule="auto"/>
        <w:ind w:left="1389"/>
      </w:pPr>
      <w:r w:rsidRPr="00F64AB2">
        <w:t>the student’s name</w:t>
      </w:r>
    </w:p>
    <w:p w14:paraId="1EF713EF" w14:textId="77777777" w:rsidR="009C5C82" w:rsidRPr="00F64AB2" w:rsidRDefault="009C5C82" w:rsidP="009C5C82">
      <w:pPr>
        <w:pStyle w:val="ListParagraph"/>
        <w:numPr>
          <w:ilvl w:val="0"/>
          <w:numId w:val="12"/>
        </w:numPr>
        <w:spacing w:line="278" w:lineRule="auto"/>
        <w:ind w:left="1389"/>
      </w:pPr>
      <w:r w:rsidRPr="00F64AB2">
        <w:t>the term (i.e., Fall 2025)</w:t>
      </w:r>
    </w:p>
    <w:p w14:paraId="07C47964" w14:textId="77777777" w:rsidR="009C5C82" w:rsidRPr="00F64AB2" w:rsidRDefault="009C5C82" w:rsidP="009C5C82">
      <w:pPr>
        <w:pStyle w:val="ListParagraph"/>
        <w:numPr>
          <w:ilvl w:val="0"/>
          <w:numId w:val="12"/>
        </w:numPr>
        <w:spacing w:line="278" w:lineRule="auto"/>
        <w:ind w:left="1389"/>
      </w:pPr>
      <w:r w:rsidRPr="00F64AB2">
        <w:t>the date the document</w:t>
      </w:r>
      <w:r>
        <w:t>ation</w:t>
      </w:r>
      <w:r w:rsidRPr="00F64AB2">
        <w:t xml:space="preserve"> was created/updated</w:t>
      </w:r>
    </w:p>
    <w:p w14:paraId="1771A256" w14:textId="77777777" w:rsidR="009C5C82" w:rsidRPr="00F64AB2" w:rsidRDefault="009C5C82" w:rsidP="009C5C82">
      <w:pPr>
        <w:pStyle w:val="ListParagraph"/>
        <w:numPr>
          <w:ilvl w:val="0"/>
          <w:numId w:val="12"/>
        </w:numPr>
        <w:spacing w:line="278" w:lineRule="auto"/>
        <w:ind w:left="1389"/>
      </w:pPr>
      <w:r w:rsidRPr="00F64AB2">
        <w:t xml:space="preserve">the work-based learning the student pursues; and </w:t>
      </w:r>
    </w:p>
    <w:p w14:paraId="7D6D68C6" w14:textId="77777777" w:rsidR="009C5C82" w:rsidRPr="00F64AB2" w:rsidRDefault="009C5C82" w:rsidP="009C5C82">
      <w:pPr>
        <w:pStyle w:val="ListParagraph"/>
        <w:numPr>
          <w:ilvl w:val="0"/>
          <w:numId w:val="12"/>
        </w:numPr>
        <w:spacing w:line="278" w:lineRule="auto"/>
        <w:ind w:left="1389"/>
      </w:pPr>
      <w:r w:rsidRPr="000768EB">
        <w:t>a description of how the work-based learning course connects to the student’s postsecondary workforce or education goals</w:t>
      </w:r>
    </w:p>
    <w:p w14:paraId="59F77297" w14:textId="77777777" w:rsidR="00F46B52" w:rsidRPr="00E82C4C" w:rsidRDefault="00F46B52" w:rsidP="00F46B52">
      <w:pPr>
        <w:pStyle w:val="ListParagraph"/>
        <w:spacing w:line="259" w:lineRule="auto"/>
        <w:rPr>
          <w:rFonts w:asciiTheme="minorHAnsi" w:hAnsiTheme="minorHAnsi"/>
        </w:rPr>
      </w:pPr>
    </w:p>
    <w:p w14:paraId="04D54602" w14:textId="77777777" w:rsidR="00F46B52" w:rsidRPr="00F46B52" w:rsidRDefault="00F46B52" w:rsidP="00F46B52"/>
    <w:sectPr w:rsidR="00F46B52" w:rsidRPr="00F46B52" w:rsidSect="00F46B52">
      <w:headerReference w:type="default" r:id="rId36"/>
      <w:footerReference w:type="first" r:id="rId37"/>
      <w:type w:val="continuous"/>
      <w:pgSz w:w="12240" w:h="15840" w:code="1"/>
      <w:pgMar w:top="1080" w:right="1080" w:bottom="1080" w:left="1080" w:header="432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11C64" w14:textId="77777777" w:rsidR="00446938" w:rsidRDefault="00446938" w:rsidP="00E47328">
      <w:r>
        <w:separator/>
      </w:r>
    </w:p>
  </w:endnote>
  <w:endnote w:type="continuationSeparator" w:id="0">
    <w:p w14:paraId="63BE5567" w14:textId="77777777" w:rsidR="00446938" w:rsidRDefault="00446938" w:rsidP="00E47328">
      <w:r>
        <w:continuationSeparator/>
      </w:r>
    </w:p>
  </w:endnote>
  <w:endnote w:type="continuationNotice" w:id="1">
    <w:p w14:paraId="69E5FACE" w14:textId="77777777" w:rsidR="00446938" w:rsidRDefault="00446938" w:rsidP="00E473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F369FE-80B4-48AF-AD00-BC32955333E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FBD70BE8-E8A0-4D79-9723-F592BB792A13}"/>
    <w:embedBold r:id="rId3" w:fontKey="{A852EB79-4C62-4D15-9C09-FF552B9EE029}"/>
    <w:embedItalic r:id="rId4" w:fontKey="{DFD04105-E5FE-4393-9957-A8286F48ED39}"/>
    <w:embedBoldItalic r:id="rId5" w:fontKey="{001FE5C3-BA83-4ADB-B379-DCF785F51A0C}"/>
  </w:font>
  <w:font w:name="Museo Slab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B6A0F2D-59E8-41BC-8220-A1A9D93100A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EB61E74B-D35B-4199-989E-62CB4C076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8F677" w14:textId="41F174ED" w:rsidR="006C1496" w:rsidRDefault="006C1496" w:rsidP="006C1496">
    <w:pPr>
      <w:pStyle w:val="Footer"/>
      <w:jc w:val="center"/>
    </w:pPr>
    <w:r>
      <w:rPr>
        <w:noProof/>
      </w:rPr>
      <w:drawing>
        <wp:inline distT="0" distB="0" distL="0" distR="0" wp14:anchorId="671F7FFD" wp14:editId="2A14BF8F">
          <wp:extent cx="1241627" cy="685035"/>
          <wp:effectExtent l="0" t="0" r="0" b="1270"/>
          <wp:docPr id="20197295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729586" name="Picture 20197295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627" cy="685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1620F" w14:textId="77777777" w:rsidR="00446938" w:rsidRDefault="00446938" w:rsidP="00E47328">
      <w:r>
        <w:separator/>
      </w:r>
    </w:p>
  </w:footnote>
  <w:footnote w:type="continuationSeparator" w:id="0">
    <w:p w14:paraId="37C7F7E4" w14:textId="77777777" w:rsidR="00446938" w:rsidRDefault="00446938" w:rsidP="00E47328">
      <w:r>
        <w:continuationSeparator/>
      </w:r>
    </w:p>
  </w:footnote>
  <w:footnote w:type="continuationNotice" w:id="1">
    <w:p w14:paraId="2854E127" w14:textId="77777777" w:rsidR="00446938" w:rsidRDefault="00446938" w:rsidP="00E473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15BE7" w14:textId="55A52ED8" w:rsidR="004721B7" w:rsidRPr="00030FB7" w:rsidRDefault="004721B7" w:rsidP="00E47328">
    <w:pPr>
      <w:pStyle w:val="Header"/>
    </w:pPr>
    <w:r w:rsidRPr="00672C00">
      <w:rPr>
        <w:noProof/>
      </w:rPr>
      <w:drawing>
        <wp:anchor distT="0" distB="0" distL="114300" distR="114300" simplePos="0" relativeHeight="251658240" behindDoc="0" locked="0" layoutInCell="1" allowOverlap="1" wp14:anchorId="7AAB93B8" wp14:editId="234EFCBF">
          <wp:simplePos x="0" y="0"/>
          <wp:positionH relativeFrom="column">
            <wp:posOffset>20320</wp:posOffset>
          </wp:positionH>
          <wp:positionV relativeFrom="paragraph">
            <wp:posOffset>-95060</wp:posOffset>
          </wp:positionV>
          <wp:extent cx="893929" cy="377877"/>
          <wp:effectExtent l="0" t="0" r="1905" b="3175"/>
          <wp:wrapNone/>
          <wp:docPr id="1317049711" name="Picture 5" descr="A blue red yellow and blue circle with a white star and mountains in the cen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367222" name="Picture 5" descr="A blue red yellow and blue circle with a white star and mountains in the cente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929" cy="377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fldSimple w:instr=" STYLEREF  &quot;Heading 2&quot;  \* MERGEFORMAT ">
      <w:r w:rsidR="009442CC">
        <w:rPr>
          <w:noProof/>
        </w:rPr>
        <w:t>Programming</w:t>
      </w:r>
    </w:fldSimple>
    <w:r w:rsidRPr="00030FB7">
      <w:ptab w:relativeTo="margin" w:alignment="right" w:leader="none"/>
    </w:r>
    <w:r w:rsidRPr="00030FB7">
      <w:t xml:space="preserve">Page </w:t>
    </w:r>
    <w:r w:rsidRPr="00030FB7">
      <w:rPr>
        <w:b/>
        <w:bCs/>
      </w:rPr>
      <w:fldChar w:fldCharType="begin"/>
    </w:r>
    <w:r w:rsidRPr="00030FB7">
      <w:rPr>
        <w:b/>
        <w:bCs/>
      </w:rPr>
      <w:instrText xml:space="preserve"> PAGE  \* Arabic  \* MERGEFORMAT </w:instrText>
    </w:r>
    <w:r w:rsidRPr="00030FB7">
      <w:rPr>
        <w:b/>
        <w:bCs/>
      </w:rPr>
      <w:fldChar w:fldCharType="separate"/>
    </w:r>
    <w:r w:rsidRPr="00030FB7">
      <w:rPr>
        <w:b/>
        <w:bCs/>
      </w:rPr>
      <w:t>1</w:t>
    </w:r>
    <w:r w:rsidRPr="00030FB7">
      <w:rPr>
        <w:b/>
        <w:bCs/>
      </w:rPr>
      <w:fldChar w:fldCharType="end"/>
    </w:r>
    <w:r w:rsidRPr="00030FB7">
      <w:t xml:space="preserve"> of </w:t>
    </w:r>
    <w:r w:rsidRPr="00030FB7">
      <w:rPr>
        <w:b/>
        <w:bCs/>
      </w:rPr>
      <w:fldChar w:fldCharType="begin"/>
    </w:r>
    <w:r w:rsidRPr="00030FB7">
      <w:rPr>
        <w:b/>
        <w:bCs/>
      </w:rPr>
      <w:instrText xml:space="preserve"> NUMPAGES  \* Arabic  \* MERGEFORMAT </w:instrText>
    </w:r>
    <w:r w:rsidRPr="00030FB7">
      <w:rPr>
        <w:b/>
        <w:bCs/>
      </w:rPr>
      <w:fldChar w:fldCharType="separate"/>
    </w:r>
    <w:r w:rsidRPr="00030FB7">
      <w:rPr>
        <w:b/>
        <w:bCs/>
      </w:rPr>
      <w:t>3</w:t>
    </w:r>
    <w:r w:rsidRPr="00030FB7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0D87"/>
    <w:multiLevelType w:val="hybridMultilevel"/>
    <w:tmpl w:val="3E9E9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CE7"/>
    <w:multiLevelType w:val="hybridMultilevel"/>
    <w:tmpl w:val="1D46461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135B3FF1"/>
    <w:multiLevelType w:val="hybridMultilevel"/>
    <w:tmpl w:val="74CA08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36165F"/>
    <w:multiLevelType w:val="hybridMultilevel"/>
    <w:tmpl w:val="D0444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87770"/>
    <w:multiLevelType w:val="hybridMultilevel"/>
    <w:tmpl w:val="376A6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decimal"/>
      <w:lvlText w:val="%5."/>
      <w:lvlJc w:val="left"/>
      <w:pPr>
        <w:ind w:left="3240" w:hanging="360"/>
      </w:p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F4DBCB"/>
    <w:multiLevelType w:val="hybridMultilevel"/>
    <w:tmpl w:val="A6882ED4"/>
    <w:lvl w:ilvl="0" w:tplc="06D8C9BA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6F74506C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A2402306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010AD24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C646E08A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B688F026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6346FEA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B61CC3E6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CF5CBB2A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230D5711"/>
    <w:multiLevelType w:val="hybridMultilevel"/>
    <w:tmpl w:val="7F6CC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B7068"/>
    <w:multiLevelType w:val="hybridMultilevel"/>
    <w:tmpl w:val="20AE29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C4938"/>
    <w:multiLevelType w:val="hybridMultilevel"/>
    <w:tmpl w:val="6306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B3F15"/>
    <w:multiLevelType w:val="hybridMultilevel"/>
    <w:tmpl w:val="8EA6DE10"/>
    <w:lvl w:ilvl="0" w:tplc="87FE935C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5D8F36A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86AE8EA"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6E4979E"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DFC739A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7801EA6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D661404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412A43C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5320EA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D8B3DDF"/>
    <w:multiLevelType w:val="hybridMultilevel"/>
    <w:tmpl w:val="974CE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D6105"/>
    <w:multiLevelType w:val="hybridMultilevel"/>
    <w:tmpl w:val="A39C4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E5506"/>
    <w:multiLevelType w:val="hybridMultilevel"/>
    <w:tmpl w:val="98A8FDB8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 w15:restartNumberingAfterBreak="0">
    <w:nsid w:val="57151505"/>
    <w:multiLevelType w:val="hybridMultilevel"/>
    <w:tmpl w:val="3668C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56674B"/>
    <w:multiLevelType w:val="hybridMultilevel"/>
    <w:tmpl w:val="093231E2"/>
    <w:lvl w:ilvl="0" w:tplc="D22A4F6E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D66D8A"/>
    <w:multiLevelType w:val="hybridMultilevel"/>
    <w:tmpl w:val="18D6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908962">
    <w:abstractNumId w:val="5"/>
  </w:num>
  <w:num w:numId="2" w16cid:durableId="33241231">
    <w:abstractNumId w:val="1"/>
  </w:num>
  <w:num w:numId="3" w16cid:durableId="1789204517">
    <w:abstractNumId w:val="0"/>
  </w:num>
  <w:num w:numId="4" w16cid:durableId="333384832">
    <w:abstractNumId w:val="10"/>
  </w:num>
  <w:num w:numId="5" w16cid:durableId="1729760694">
    <w:abstractNumId w:val="11"/>
  </w:num>
  <w:num w:numId="6" w16cid:durableId="1645424380">
    <w:abstractNumId w:val="8"/>
  </w:num>
  <w:num w:numId="7" w16cid:durableId="223221244">
    <w:abstractNumId w:val="3"/>
  </w:num>
  <w:num w:numId="8" w16cid:durableId="1096361621">
    <w:abstractNumId w:val="14"/>
  </w:num>
  <w:num w:numId="9" w16cid:durableId="1518959498">
    <w:abstractNumId w:val="7"/>
  </w:num>
  <w:num w:numId="10" w16cid:durableId="1039670736">
    <w:abstractNumId w:val="15"/>
  </w:num>
  <w:num w:numId="11" w16cid:durableId="458958318">
    <w:abstractNumId w:val="12"/>
  </w:num>
  <w:num w:numId="12" w16cid:durableId="490099414">
    <w:abstractNumId w:val="2"/>
  </w:num>
  <w:num w:numId="13" w16cid:durableId="1035500298">
    <w:abstractNumId w:val="9"/>
  </w:num>
  <w:num w:numId="14" w16cid:durableId="1658146272">
    <w:abstractNumId w:val="6"/>
  </w:num>
  <w:num w:numId="15" w16cid:durableId="1262253971">
    <w:abstractNumId w:val="4"/>
  </w:num>
  <w:num w:numId="16" w16cid:durableId="20240927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2"/>
    <w:rsid w:val="00012451"/>
    <w:rsid w:val="00030FB7"/>
    <w:rsid w:val="000368D0"/>
    <w:rsid w:val="0006435B"/>
    <w:rsid w:val="00066C10"/>
    <w:rsid w:val="000803B8"/>
    <w:rsid w:val="00082768"/>
    <w:rsid w:val="00087158"/>
    <w:rsid w:val="00090426"/>
    <w:rsid w:val="000B6633"/>
    <w:rsid w:val="000C63DB"/>
    <w:rsid w:val="000D0BE2"/>
    <w:rsid w:val="000D26F7"/>
    <w:rsid w:val="000E5E2C"/>
    <w:rsid w:val="000F0D43"/>
    <w:rsid w:val="00134DD2"/>
    <w:rsid w:val="00194D04"/>
    <w:rsid w:val="001A6ACF"/>
    <w:rsid w:val="001D0B22"/>
    <w:rsid w:val="001E59AB"/>
    <w:rsid w:val="001E7853"/>
    <w:rsid w:val="00202D2A"/>
    <w:rsid w:val="00217009"/>
    <w:rsid w:val="00220348"/>
    <w:rsid w:val="00257995"/>
    <w:rsid w:val="00271BD6"/>
    <w:rsid w:val="00276971"/>
    <w:rsid w:val="002866C2"/>
    <w:rsid w:val="002933D8"/>
    <w:rsid w:val="002B44CF"/>
    <w:rsid w:val="002C72AA"/>
    <w:rsid w:val="002D62E0"/>
    <w:rsid w:val="002E07C0"/>
    <w:rsid w:val="002E23E1"/>
    <w:rsid w:val="002E41BC"/>
    <w:rsid w:val="00347913"/>
    <w:rsid w:val="00347FC5"/>
    <w:rsid w:val="00350B15"/>
    <w:rsid w:val="00385B40"/>
    <w:rsid w:val="003A1E43"/>
    <w:rsid w:val="003C1B3E"/>
    <w:rsid w:val="003C1EE2"/>
    <w:rsid w:val="003C5C8F"/>
    <w:rsid w:val="003D2D3E"/>
    <w:rsid w:val="003D6325"/>
    <w:rsid w:val="003E7A47"/>
    <w:rsid w:val="003F06E3"/>
    <w:rsid w:val="003F4054"/>
    <w:rsid w:val="003F62AB"/>
    <w:rsid w:val="00406E5E"/>
    <w:rsid w:val="0042101B"/>
    <w:rsid w:val="0043447B"/>
    <w:rsid w:val="00446938"/>
    <w:rsid w:val="00470DF3"/>
    <w:rsid w:val="004721B7"/>
    <w:rsid w:val="004B2802"/>
    <w:rsid w:val="004C6457"/>
    <w:rsid w:val="004F3890"/>
    <w:rsid w:val="004F76BE"/>
    <w:rsid w:val="0050764C"/>
    <w:rsid w:val="00521466"/>
    <w:rsid w:val="00530F69"/>
    <w:rsid w:val="0053152C"/>
    <w:rsid w:val="005333DF"/>
    <w:rsid w:val="005338B2"/>
    <w:rsid w:val="005365F5"/>
    <w:rsid w:val="005626BD"/>
    <w:rsid w:val="005B2B0A"/>
    <w:rsid w:val="005C2CA4"/>
    <w:rsid w:val="005D4857"/>
    <w:rsid w:val="005D69FA"/>
    <w:rsid w:val="005E3037"/>
    <w:rsid w:val="0060667E"/>
    <w:rsid w:val="0061230E"/>
    <w:rsid w:val="0061395A"/>
    <w:rsid w:val="00635127"/>
    <w:rsid w:val="006374CB"/>
    <w:rsid w:val="00643235"/>
    <w:rsid w:val="0066783F"/>
    <w:rsid w:val="00670AC8"/>
    <w:rsid w:val="00671555"/>
    <w:rsid w:val="00672122"/>
    <w:rsid w:val="006734C2"/>
    <w:rsid w:val="00684EA7"/>
    <w:rsid w:val="00686EC6"/>
    <w:rsid w:val="006929C6"/>
    <w:rsid w:val="006C048E"/>
    <w:rsid w:val="006C1496"/>
    <w:rsid w:val="006C5F81"/>
    <w:rsid w:val="006D1089"/>
    <w:rsid w:val="006F3902"/>
    <w:rsid w:val="0071689B"/>
    <w:rsid w:val="00717077"/>
    <w:rsid w:val="007470F3"/>
    <w:rsid w:val="00751FA1"/>
    <w:rsid w:val="007532EB"/>
    <w:rsid w:val="007818E3"/>
    <w:rsid w:val="00792344"/>
    <w:rsid w:val="007A0C15"/>
    <w:rsid w:val="007A288E"/>
    <w:rsid w:val="007A5C5E"/>
    <w:rsid w:val="007A7C41"/>
    <w:rsid w:val="007B13B1"/>
    <w:rsid w:val="007C4375"/>
    <w:rsid w:val="007E49D7"/>
    <w:rsid w:val="007E5494"/>
    <w:rsid w:val="007F2B86"/>
    <w:rsid w:val="00800BC4"/>
    <w:rsid w:val="00800D7B"/>
    <w:rsid w:val="008226BB"/>
    <w:rsid w:val="00846376"/>
    <w:rsid w:val="00855DAB"/>
    <w:rsid w:val="00872858"/>
    <w:rsid w:val="008824E9"/>
    <w:rsid w:val="0089365E"/>
    <w:rsid w:val="0089532C"/>
    <w:rsid w:val="00897925"/>
    <w:rsid w:val="008A7145"/>
    <w:rsid w:val="008C57FE"/>
    <w:rsid w:val="008D61C7"/>
    <w:rsid w:val="008D7052"/>
    <w:rsid w:val="008E0F3B"/>
    <w:rsid w:val="008F4C68"/>
    <w:rsid w:val="008F6489"/>
    <w:rsid w:val="009354D0"/>
    <w:rsid w:val="009442CC"/>
    <w:rsid w:val="009646A5"/>
    <w:rsid w:val="009678EE"/>
    <w:rsid w:val="00992993"/>
    <w:rsid w:val="009A6020"/>
    <w:rsid w:val="009B397E"/>
    <w:rsid w:val="009B4AD1"/>
    <w:rsid w:val="009B648C"/>
    <w:rsid w:val="009B7C0C"/>
    <w:rsid w:val="009C5C82"/>
    <w:rsid w:val="009E04BF"/>
    <w:rsid w:val="009F42B7"/>
    <w:rsid w:val="00A07AD7"/>
    <w:rsid w:val="00A16654"/>
    <w:rsid w:val="00A25C96"/>
    <w:rsid w:val="00A27C38"/>
    <w:rsid w:val="00A329CB"/>
    <w:rsid w:val="00A61C63"/>
    <w:rsid w:val="00A647DB"/>
    <w:rsid w:val="00A76F4B"/>
    <w:rsid w:val="00AB7AF3"/>
    <w:rsid w:val="00AC14E3"/>
    <w:rsid w:val="00AC4E89"/>
    <w:rsid w:val="00AD7D2D"/>
    <w:rsid w:val="00AE0A1F"/>
    <w:rsid w:val="00AF70F9"/>
    <w:rsid w:val="00B0764E"/>
    <w:rsid w:val="00B22187"/>
    <w:rsid w:val="00B27BA9"/>
    <w:rsid w:val="00B30393"/>
    <w:rsid w:val="00B41F6C"/>
    <w:rsid w:val="00B54819"/>
    <w:rsid w:val="00B66462"/>
    <w:rsid w:val="00B9484C"/>
    <w:rsid w:val="00BA015A"/>
    <w:rsid w:val="00BA1060"/>
    <w:rsid w:val="00BA23F7"/>
    <w:rsid w:val="00BB53A5"/>
    <w:rsid w:val="00BD428E"/>
    <w:rsid w:val="00BD7F01"/>
    <w:rsid w:val="00BF7E68"/>
    <w:rsid w:val="00C11C9F"/>
    <w:rsid w:val="00C24C37"/>
    <w:rsid w:val="00C444F7"/>
    <w:rsid w:val="00C5153E"/>
    <w:rsid w:val="00C60781"/>
    <w:rsid w:val="00CB22E8"/>
    <w:rsid w:val="00CC370F"/>
    <w:rsid w:val="00CC446C"/>
    <w:rsid w:val="00CC6156"/>
    <w:rsid w:val="00CC7A7D"/>
    <w:rsid w:val="00CD6299"/>
    <w:rsid w:val="00CD7B43"/>
    <w:rsid w:val="00CE0A48"/>
    <w:rsid w:val="00CF044C"/>
    <w:rsid w:val="00D01ABF"/>
    <w:rsid w:val="00D01ED0"/>
    <w:rsid w:val="00D24BA9"/>
    <w:rsid w:val="00D35A35"/>
    <w:rsid w:val="00DA7357"/>
    <w:rsid w:val="00DA7B02"/>
    <w:rsid w:val="00DB371F"/>
    <w:rsid w:val="00DB51BD"/>
    <w:rsid w:val="00DC4626"/>
    <w:rsid w:val="00DD0F67"/>
    <w:rsid w:val="00DD46FD"/>
    <w:rsid w:val="00E02AA2"/>
    <w:rsid w:val="00E4109F"/>
    <w:rsid w:val="00E47328"/>
    <w:rsid w:val="00E5715D"/>
    <w:rsid w:val="00E607BF"/>
    <w:rsid w:val="00E624BF"/>
    <w:rsid w:val="00E77A91"/>
    <w:rsid w:val="00E80FB1"/>
    <w:rsid w:val="00EA26C3"/>
    <w:rsid w:val="00EA6853"/>
    <w:rsid w:val="00EB5A2D"/>
    <w:rsid w:val="00EB64B7"/>
    <w:rsid w:val="00EB76B0"/>
    <w:rsid w:val="00ED0196"/>
    <w:rsid w:val="00EF14BD"/>
    <w:rsid w:val="00F44EB6"/>
    <w:rsid w:val="00F4632A"/>
    <w:rsid w:val="00F46B52"/>
    <w:rsid w:val="00F56CAF"/>
    <w:rsid w:val="00F62302"/>
    <w:rsid w:val="00F832D7"/>
    <w:rsid w:val="00F9372C"/>
    <w:rsid w:val="00FB7B4A"/>
    <w:rsid w:val="00FC6BDF"/>
    <w:rsid w:val="00FD1868"/>
    <w:rsid w:val="01FA27D5"/>
    <w:rsid w:val="062F05BB"/>
    <w:rsid w:val="0646AA3A"/>
    <w:rsid w:val="088476AA"/>
    <w:rsid w:val="1069D906"/>
    <w:rsid w:val="1137F2AF"/>
    <w:rsid w:val="1410383F"/>
    <w:rsid w:val="1DB8E84D"/>
    <w:rsid w:val="22315180"/>
    <w:rsid w:val="2494926D"/>
    <w:rsid w:val="26921991"/>
    <w:rsid w:val="2A0992CD"/>
    <w:rsid w:val="32CEA8D0"/>
    <w:rsid w:val="337DEB0B"/>
    <w:rsid w:val="3E1767DA"/>
    <w:rsid w:val="50C9750D"/>
    <w:rsid w:val="54B89B6F"/>
    <w:rsid w:val="574512B1"/>
    <w:rsid w:val="583C63B5"/>
    <w:rsid w:val="5A6D45D4"/>
    <w:rsid w:val="60067891"/>
    <w:rsid w:val="685C592C"/>
    <w:rsid w:val="6BEA9AD3"/>
    <w:rsid w:val="71753B9C"/>
    <w:rsid w:val="790C876A"/>
    <w:rsid w:val="798F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3DFFC"/>
  <w15:chartTrackingRefBased/>
  <w15:docId w15:val="{D8A0D696-5C0D-4394-950F-56B5A60E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052"/>
    <w:pPr>
      <w:spacing w:line="240" w:lineRule="auto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052"/>
    <w:pPr>
      <w:keepNext/>
      <w:keepLines/>
      <w:spacing w:before="360" w:after="0"/>
      <w:jc w:val="center"/>
      <w:outlineLvl w:val="0"/>
    </w:pPr>
    <w:rPr>
      <w:rFonts w:ascii="Museo Slab 500" w:eastAsiaTheme="majorEastAsia" w:hAnsi="Museo Slab 500" w:cstheme="majorBidi"/>
      <w:b/>
      <w:bCs/>
      <w:color w:val="6D3A5D"/>
      <w:sz w:val="72"/>
      <w:szCs w:val="72"/>
    </w:rPr>
  </w:style>
  <w:style w:type="paragraph" w:styleId="Heading2">
    <w:name w:val="heading 2"/>
    <w:basedOn w:val="IntenseQuote"/>
    <w:next w:val="Normal"/>
    <w:link w:val="Heading2Char"/>
    <w:uiPriority w:val="9"/>
    <w:unhideWhenUsed/>
    <w:qFormat/>
    <w:rsid w:val="008D7052"/>
    <w:pPr>
      <w:spacing w:before="240" w:after="120"/>
      <w:ind w:left="0" w:right="0"/>
      <w:jc w:val="left"/>
      <w:outlineLvl w:val="1"/>
    </w:pPr>
    <w:rPr>
      <w:rFonts w:ascii="Museo Slab 500" w:hAnsi="Museo Slab 500"/>
      <w:i w:val="0"/>
      <w:iCs w:val="0"/>
      <w:color w:val="6D3A5D"/>
      <w:sz w:val="32"/>
      <w:szCs w:val="32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8D7052"/>
    <w:pPr>
      <w:pBdr>
        <w:bottom w:val="single" w:sz="8" w:space="4" w:color="815374" w:themeColor="accent1"/>
      </w:pBdr>
      <w:spacing w:before="360" w:after="120"/>
      <w:contextualSpacing w:val="0"/>
      <w:outlineLvl w:val="2"/>
    </w:pPr>
    <w:rPr>
      <w:rFonts w:ascii="Museo Slab 500" w:hAnsi="Museo Slab 500"/>
      <w:color w:val="815374"/>
      <w:spacing w:val="5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052"/>
    <w:pPr>
      <w:keepNext/>
      <w:keepLines/>
      <w:spacing w:before="240" w:after="120"/>
      <w:outlineLvl w:val="3"/>
    </w:pPr>
    <w:rPr>
      <w:rFonts w:ascii="Museo Slab 500" w:eastAsiaTheme="majorEastAsia" w:hAnsi="Museo Slab 500" w:cstheme="majorBidi"/>
      <w:color w:val="82547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8D7052"/>
    <w:pPr>
      <w:outlineLvl w:val="4"/>
    </w:pPr>
    <w:rPr>
      <w:rFonts w:ascii="Trebuchet MS" w:hAnsi="Trebuchet MS"/>
      <w:color w:val="6D3A5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7052"/>
    <w:pPr>
      <w:keepNext/>
      <w:keepLines/>
      <w:spacing w:before="240" w:after="60"/>
      <w:outlineLvl w:val="5"/>
    </w:pPr>
    <w:rPr>
      <w:rFonts w:eastAsiaTheme="majorEastAsia" w:cstheme="majorBidi"/>
      <w:i/>
      <w:iCs/>
      <w:color w:val="96608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C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C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C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052"/>
    <w:rPr>
      <w:rFonts w:ascii="Museo Slab 500" w:eastAsiaTheme="majorEastAsia" w:hAnsi="Museo Slab 500" w:cstheme="majorBidi"/>
      <w:b/>
      <w:bCs/>
      <w:color w:val="6D3A5D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D7052"/>
    <w:rPr>
      <w:rFonts w:ascii="Museo Slab 500" w:hAnsi="Museo Slab 500"/>
      <w:color w:val="6D3A5D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D7052"/>
    <w:rPr>
      <w:rFonts w:ascii="Museo Slab 500" w:eastAsiaTheme="majorEastAsia" w:hAnsi="Museo Slab 500" w:cstheme="majorBidi"/>
      <w:color w:val="815374"/>
      <w:spacing w:val="5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8D7052"/>
    <w:rPr>
      <w:rFonts w:ascii="Museo Slab 500" w:eastAsiaTheme="majorEastAsia" w:hAnsi="Museo Slab 500" w:cstheme="majorBidi"/>
      <w:color w:val="825474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D7052"/>
    <w:rPr>
      <w:rFonts w:ascii="Trebuchet MS" w:eastAsiaTheme="majorEastAsia" w:hAnsi="Trebuchet MS" w:cstheme="majorBidi"/>
      <w:color w:val="6D3A5D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D7052"/>
    <w:rPr>
      <w:rFonts w:ascii="Trebuchet MS" w:eastAsiaTheme="majorEastAsia" w:hAnsi="Trebuchet MS" w:cstheme="majorBidi"/>
      <w:i/>
      <w:iCs/>
      <w:color w:val="966085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C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C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C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C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C15"/>
    <w:pPr>
      <w:numPr>
        <w:ilvl w:val="1"/>
      </w:numPr>
      <w:ind w:left="432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C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C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C15"/>
    <w:rPr>
      <w:i/>
      <w:iCs/>
      <w:color w:val="603E5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C15"/>
    <w:pPr>
      <w:pBdr>
        <w:top w:val="single" w:sz="4" w:space="10" w:color="603E56" w:themeColor="accent1" w:themeShade="BF"/>
        <w:bottom w:val="single" w:sz="4" w:space="10" w:color="603E56" w:themeColor="accent1" w:themeShade="BF"/>
      </w:pBdr>
      <w:spacing w:before="360" w:after="360"/>
      <w:ind w:left="864" w:right="864"/>
      <w:jc w:val="center"/>
    </w:pPr>
    <w:rPr>
      <w:i/>
      <w:iCs/>
      <w:color w:val="603E5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C15"/>
    <w:rPr>
      <w:i/>
      <w:iCs/>
      <w:color w:val="603E5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C15"/>
    <w:rPr>
      <w:b/>
      <w:bCs/>
      <w:smallCaps/>
      <w:color w:val="603E5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D7B43"/>
    <w:rPr>
      <w:color w:val="0074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1BD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71BD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71BD6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271BD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71BD6"/>
    <w:rPr>
      <w:rFonts w:ascii="Calibri" w:hAnsi="Calibri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444F7"/>
    <w:rPr>
      <w:color w:val="245D38" w:themeColor="followedHyperlink"/>
      <w:u w:val="single"/>
    </w:rPr>
  </w:style>
  <w:style w:type="paragraph" w:styleId="Revision">
    <w:name w:val="Revision"/>
    <w:hidden/>
    <w:uiPriority w:val="99"/>
    <w:semiHidden/>
    <w:rsid w:val="00E80FB1"/>
    <w:pPr>
      <w:spacing w:after="0" w:line="240" w:lineRule="auto"/>
    </w:pPr>
    <w:rPr>
      <w:rFonts w:ascii="Calibri" w:hAnsi="Calibri"/>
      <w:sz w:val="24"/>
    </w:rPr>
  </w:style>
  <w:style w:type="paragraph" w:customStyle="1" w:styleId="Sidebar">
    <w:name w:val="Sidebar"/>
    <w:basedOn w:val="IntenseQuote"/>
    <w:link w:val="SidebarChar"/>
    <w:qFormat/>
    <w:rsid w:val="008D7052"/>
    <w:pPr>
      <w:spacing w:before="0" w:after="0" w:line="276" w:lineRule="auto"/>
      <w:ind w:left="180" w:right="-90"/>
    </w:pPr>
    <w:rPr>
      <w:i w:val="0"/>
      <w:iCs w:val="0"/>
      <w:color w:val="815374"/>
    </w:rPr>
  </w:style>
  <w:style w:type="character" w:customStyle="1" w:styleId="SidebarChar">
    <w:name w:val="Sidebar Char"/>
    <w:basedOn w:val="IntenseQuoteChar"/>
    <w:link w:val="Sidebar"/>
    <w:rsid w:val="008D7052"/>
    <w:rPr>
      <w:rFonts w:ascii="Trebuchet MS" w:hAnsi="Trebuchet MS"/>
      <w:i w:val="0"/>
      <w:iCs w:val="0"/>
      <w:color w:val="815374"/>
      <w:sz w:val="24"/>
    </w:rPr>
  </w:style>
  <w:style w:type="character" w:styleId="PlaceholderText">
    <w:name w:val="Placeholder Text"/>
    <w:basedOn w:val="DefaultParagraphFont"/>
    <w:uiPriority w:val="99"/>
    <w:semiHidden/>
    <w:rsid w:val="004721B7"/>
    <w:rPr>
      <w:color w:val="666666"/>
    </w:rPr>
  </w:style>
  <w:style w:type="paragraph" w:styleId="NoSpacing">
    <w:name w:val="No Spacing"/>
    <w:uiPriority w:val="1"/>
    <w:qFormat/>
    <w:rsid w:val="008D7052"/>
    <w:pPr>
      <w:spacing w:after="0" w:line="240" w:lineRule="auto"/>
      <w:ind w:left="432" w:right="432"/>
    </w:pPr>
    <w:rPr>
      <w:rFonts w:ascii="Trebuchet MS" w:hAnsi="Trebuchet MS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D7052"/>
    <w:pPr>
      <w:spacing w:before="240" w:line="259" w:lineRule="auto"/>
      <w:outlineLvl w:val="9"/>
    </w:pPr>
    <w:rPr>
      <w:color w:val="815374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B4AD1"/>
    <w:pPr>
      <w:spacing w:after="100"/>
    </w:pPr>
    <w:rPr>
      <w:b/>
      <w:color w:val="007480"/>
      <w:u w:val="words"/>
    </w:rPr>
  </w:style>
  <w:style w:type="paragraph" w:styleId="TOC2">
    <w:name w:val="toc 2"/>
    <w:basedOn w:val="Normal"/>
    <w:next w:val="Normal"/>
    <w:autoRedefine/>
    <w:uiPriority w:val="39"/>
    <w:unhideWhenUsed/>
    <w:rsid w:val="009B4AD1"/>
    <w:pPr>
      <w:spacing w:after="100"/>
      <w:ind w:left="240"/>
    </w:pPr>
    <w:rPr>
      <w:color w:val="007480"/>
      <w:u w:val="words"/>
    </w:rPr>
  </w:style>
  <w:style w:type="paragraph" w:styleId="TOC3">
    <w:name w:val="toc 3"/>
    <w:basedOn w:val="Normal"/>
    <w:next w:val="Normal"/>
    <w:autoRedefine/>
    <w:uiPriority w:val="39"/>
    <w:unhideWhenUsed/>
    <w:rsid w:val="007E49D7"/>
    <w:pPr>
      <w:spacing w:after="100"/>
      <w:ind w:left="480"/>
    </w:pPr>
    <w:rPr>
      <w:color w:val="007480"/>
      <w:u w:val="words"/>
    </w:rPr>
  </w:style>
  <w:style w:type="paragraph" w:customStyle="1" w:styleId="NOTOC4Heading">
    <w:name w:val="NO TOC 4 Heading"/>
    <w:basedOn w:val="Heading4"/>
    <w:next w:val="Normal"/>
    <w:link w:val="NOTOC4HeadingChar"/>
    <w:qFormat/>
    <w:rsid w:val="008D7052"/>
    <w:rPr>
      <w:spacing w:val="5"/>
      <w:kern w:val="0"/>
      <w:szCs w:val="28"/>
      <w14:ligatures w14:val="none"/>
    </w:rPr>
  </w:style>
  <w:style w:type="character" w:customStyle="1" w:styleId="NOTOC4HeadingChar">
    <w:name w:val="NO TOC 4 Heading Char"/>
    <w:basedOn w:val="Heading3Char"/>
    <w:link w:val="NOTOC4Heading"/>
    <w:rsid w:val="008D7052"/>
    <w:rPr>
      <w:rFonts w:ascii="Museo Slab 500" w:eastAsiaTheme="majorEastAsia" w:hAnsi="Museo Slab 500" w:cstheme="majorBidi"/>
      <w:color w:val="825474"/>
      <w:spacing w:val="5"/>
      <w:kern w:val="0"/>
      <w:sz w:val="24"/>
      <w:szCs w:val="28"/>
      <w14:ligatures w14:val="none"/>
    </w:rPr>
  </w:style>
  <w:style w:type="paragraph" w:customStyle="1" w:styleId="NOTOC3Heading">
    <w:name w:val="NO TOC 3 Heading"/>
    <w:basedOn w:val="Heading3"/>
    <w:next w:val="Normal"/>
    <w:link w:val="NOTOC3HeadingChar"/>
    <w:qFormat/>
    <w:rsid w:val="008D7052"/>
  </w:style>
  <w:style w:type="character" w:customStyle="1" w:styleId="NOTOC3HeadingChar">
    <w:name w:val="NO TOC 3 Heading Char"/>
    <w:basedOn w:val="Heading3Char"/>
    <w:link w:val="NOTOC3Heading"/>
    <w:rsid w:val="008D7052"/>
    <w:rPr>
      <w:rFonts w:ascii="Museo Slab 500" w:eastAsiaTheme="majorEastAsia" w:hAnsi="Museo Slab 500" w:cstheme="majorBidi"/>
      <w:color w:val="815374"/>
      <w:spacing w:val="5"/>
      <w:kern w:val="0"/>
      <w:sz w:val="28"/>
      <w:szCs w:val="28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7E49D7"/>
    <w:pPr>
      <w:spacing w:after="100"/>
      <w:ind w:left="720"/>
    </w:pPr>
    <w:rPr>
      <w:color w:val="007480"/>
      <w:u w:val="word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E49D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E49D7"/>
    <w:rPr>
      <w:rFonts w:ascii="Trebuchet MS" w:hAnsi="Trebuchet MS"/>
      <w:i/>
      <w:iCs/>
      <w:sz w:val="24"/>
    </w:rPr>
  </w:style>
  <w:style w:type="paragraph" w:customStyle="1" w:styleId="body">
    <w:name w:val="body"/>
    <w:basedOn w:val="Normal"/>
    <w:qFormat/>
    <w:rsid w:val="00F46B52"/>
    <w:pPr>
      <w:spacing w:after="0" w:line="260" w:lineRule="exact"/>
    </w:pPr>
    <w:rPr>
      <w:rFonts w:eastAsiaTheme="minorEastAsia" w:cs="Times New Roman"/>
      <w:noProof/>
      <w:kern w:val="0"/>
      <w:sz w:val="18"/>
      <w:szCs w:val="24"/>
      <w14:ligatures w14:val="none"/>
    </w:rPr>
  </w:style>
  <w:style w:type="character" w:styleId="SubtleEmphasis">
    <w:name w:val="Subtle Emphasis"/>
    <w:basedOn w:val="DefaultParagraphFont"/>
    <w:uiPriority w:val="19"/>
    <w:qFormat/>
    <w:rsid w:val="009C5C82"/>
    <w:rPr>
      <w:i/>
      <w:iCs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9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2344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344"/>
    <w:rPr>
      <w:rFonts w:ascii="Trebuchet MS" w:hAnsi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3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1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36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52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01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61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4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95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udit@cde.state.co.us" TargetMode="External"/><Relationship Id="rId18" Type="http://schemas.openxmlformats.org/officeDocument/2006/relationships/hyperlink" Target="https://www.cde.state.co.us/cdefinance/2025_student_october_pupil_count_audit_resource_guide" TargetMode="External"/><Relationship Id="rId26" Type="http://schemas.openxmlformats.org/officeDocument/2006/relationships/hyperlink" Target="https://www.cde.state.co.us/cdefinance/2025_student_october_pupil_count_audit_resource_guide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cde.state.co.us/cdefinance/2025_student_october_pupil_count_audit_resource_guide" TargetMode="External"/><Relationship Id="rId34" Type="http://schemas.openxmlformats.org/officeDocument/2006/relationships/hyperlink" Target="https://www.cde.state.co.us/cdefinance/2025_student_october_pupil_count_audit_resource_gui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de.state.co.us/cdefinance/2025_student_october_pupil_count_audit_resource_guide" TargetMode="External"/><Relationship Id="rId17" Type="http://schemas.openxmlformats.org/officeDocument/2006/relationships/hyperlink" Target="https://www.cde.state.co.us/cdefinance/2025_student_october_pupil_count_audit_resource_guide" TargetMode="External"/><Relationship Id="rId25" Type="http://schemas.openxmlformats.org/officeDocument/2006/relationships/hyperlink" Target="https://www.cde.state.co.us/cdefinance/2025_student_october_pupil_count_audit_resource_guide" TargetMode="External"/><Relationship Id="rId33" Type="http://schemas.openxmlformats.org/officeDocument/2006/relationships/hyperlink" Target="https://www.cde.state.co.us/cdefinance/2025_student_october_pupil_count_audit_resource_guid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de.state.co.us/cdefinance/school_calendar_instructional_hours_guidance" TargetMode="External"/><Relationship Id="rId20" Type="http://schemas.openxmlformats.org/officeDocument/2006/relationships/hyperlink" Target="https://www.cde.state.co.us/cdefinance/2025_student_october_pupil_count_audit_resource_guide" TargetMode="External"/><Relationship Id="rId29" Type="http://schemas.openxmlformats.org/officeDocument/2006/relationships/hyperlink" Target="https://www.cde.state.co.us/cdefinance/2025_student_october_pupil_count_audit_resource_gui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e.state.co.us/cdefinance/auditunit_pupilcount" TargetMode="External"/><Relationship Id="rId24" Type="http://schemas.openxmlformats.org/officeDocument/2006/relationships/hyperlink" Target="https://www.cde.state.co.us/cdefinance/2025_student_october_pupil_count_audit_resource_guide" TargetMode="External"/><Relationship Id="rId32" Type="http://schemas.openxmlformats.org/officeDocument/2006/relationships/hyperlink" Target="https://www.cde.state.co.us/cdefinance/2025_student_october_pupil_count_audit_resource_guide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cde.state.co.us/cdefinance/school_calendar_instructional_hours_guidance" TargetMode="External"/><Relationship Id="rId23" Type="http://schemas.openxmlformats.org/officeDocument/2006/relationships/hyperlink" Target="https://www.cde.state.co.us/cdefinance/2025_student_october_pupil_count_audit_resource_guide" TargetMode="External"/><Relationship Id="rId28" Type="http://schemas.openxmlformats.org/officeDocument/2006/relationships/hyperlink" Target="https://www.cde.state.co.us/cdefinance/2025_student_october_pupil_count_audit_resource_guide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cde.state.co.us/cdefinance/school_auditing_office_audit_process" TargetMode="External"/><Relationship Id="rId19" Type="http://schemas.openxmlformats.org/officeDocument/2006/relationships/hyperlink" Target="https://www.cde.state.co.us/datapipeline/per_inst-hours-days" TargetMode="External"/><Relationship Id="rId31" Type="http://schemas.openxmlformats.org/officeDocument/2006/relationships/hyperlink" Target="https://www.cde.state.co.us/cdefinance/2025_student_october_pupil_count_audit_resource_gui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udit@cde.state.co.us" TargetMode="External"/><Relationship Id="rId14" Type="http://schemas.openxmlformats.org/officeDocument/2006/relationships/hyperlink" Target="tel:303-482-6286" TargetMode="External"/><Relationship Id="rId22" Type="http://schemas.openxmlformats.org/officeDocument/2006/relationships/hyperlink" Target="https://www.cde.state.co.us/cdefinance/2025_student_october_pupil_count_audit_resource_guide" TargetMode="External"/><Relationship Id="rId27" Type="http://schemas.openxmlformats.org/officeDocument/2006/relationships/hyperlink" Target="https://www.cde.state.co.us/cdefinance/2025_student_october_pupil_count_audit_resource_guide" TargetMode="External"/><Relationship Id="rId30" Type="http://schemas.openxmlformats.org/officeDocument/2006/relationships/hyperlink" Target="https://www.cde.state.co.us/cdefinance/2025_student_october_pupil_count_audit_resource_guide" TargetMode="External"/><Relationship Id="rId35" Type="http://schemas.openxmlformats.org/officeDocument/2006/relationships/hyperlink" Target="https://www.cde.state.co.us/cdefinance/2025_student_october_pupil_count_audit_resource_guid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_alstyne_a\OneDrive%20-%20CDEColorado\Documents\Custom%20Office%20Templates\SAO%20Document%20Template%20-%202025.dotx" TargetMode="External"/></Relationships>
</file>

<file path=word/theme/theme1.xml><?xml version="1.0" encoding="utf-8"?>
<a:theme xmlns:a="http://schemas.openxmlformats.org/drawingml/2006/main" name="Office Theme">
  <a:themeElements>
    <a:clrScheme name="SAO Style Colors">
      <a:dk1>
        <a:sysClr val="windowText" lastClr="000000"/>
      </a:dk1>
      <a:lt1>
        <a:sysClr val="window" lastClr="FFFFFF"/>
      </a:lt1>
      <a:dk2>
        <a:srgbClr val="4E5758"/>
      </a:dk2>
      <a:lt2>
        <a:srgbClr val="E8E8E8"/>
      </a:lt2>
      <a:accent1>
        <a:srgbClr val="815374"/>
      </a:accent1>
      <a:accent2>
        <a:srgbClr val="407CCA"/>
      </a:accent2>
      <a:accent3>
        <a:srgbClr val="245D38"/>
      </a:accent3>
      <a:accent4>
        <a:srgbClr val="DFA902"/>
      </a:accent4>
      <a:accent5>
        <a:srgbClr val="0054A2"/>
      </a:accent5>
      <a:accent6>
        <a:srgbClr val="EF7521"/>
      </a:accent6>
      <a:hlink>
        <a:srgbClr val="007480"/>
      </a:hlink>
      <a:folHlink>
        <a:srgbClr val="245D38"/>
      </a:folHlink>
    </a:clrScheme>
    <a:fontScheme name="SAO Fonts">
      <a:majorFont>
        <a:latin typeface="Museo Slab 500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6CDB5-8F72-457E-B5FA-9E763FF4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SAO Document Template - 2025</Template>
  <TotalTime>378</TotalTime>
  <Pages>13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Alstyne, Adam</dc:creator>
  <cp:keywords/>
  <dc:description/>
  <cp:lastModifiedBy>Van Alstyne, Adam</cp:lastModifiedBy>
  <cp:revision>10</cp:revision>
  <dcterms:created xsi:type="dcterms:W3CDTF">2025-07-01T16:54:00Z</dcterms:created>
  <dcterms:modified xsi:type="dcterms:W3CDTF">2025-07-29T13:55:00Z</dcterms:modified>
</cp:coreProperties>
</file>